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48664" w14:textId="0CB44EA6" w:rsidR="00F81394" w:rsidRPr="00736B42" w:rsidRDefault="003F75ED" w:rsidP="23AA9025">
      <w:pPr>
        <w:pStyle w:val="Brdtekst"/>
        <w:rPr>
          <w:b/>
          <w:bCs/>
          <w:kern w:val="28"/>
          <w:sz w:val="28"/>
          <w:szCs w:val="28"/>
          <w:lang w:val="nb-NO"/>
        </w:rPr>
      </w:pPr>
      <w:r>
        <w:rPr>
          <w:b/>
          <w:bCs/>
          <w:kern w:val="28"/>
          <w:sz w:val="28"/>
          <w:szCs w:val="28"/>
        </w:rPr>
        <w:t>Referat</w:t>
      </w:r>
      <w:r w:rsidR="0C98808A" w:rsidRPr="23AA9025">
        <w:rPr>
          <w:b/>
          <w:bCs/>
          <w:kern w:val="28"/>
          <w:sz w:val="28"/>
          <w:szCs w:val="28"/>
        </w:rPr>
        <w:t xml:space="preserve"> </w:t>
      </w:r>
      <w:r w:rsidR="65A247B5" w:rsidRPr="23AA9025">
        <w:rPr>
          <w:b/>
          <w:bCs/>
          <w:kern w:val="28"/>
          <w:sz w:val="28"/>
          <w:szCs w:val="28"/>
        </w:rPr>
        <w:t>- S</w:t>
      </w:r>
      <w:r w:rsidR="749A5BBC" w:rsidRPr="23AA9025">
        <w:rPr>
          <w:b/>
          <w:bCs/>
          <w:kern w:val="28"/>
          <w:sz w:val="28"/>
          <w:szCs w:val="28"/>
        </w:rPr>
        <w:t>U</w:t>
      </w:r>
      <w:r w:rsidR="330FAF5B" w:rsidRPr="23AA9025">
        <w:rPr>
          <w:b/>
          <w:bCs/>
          <w:kern w:val="28"/>
          <w:sz w:val="28"/>
          <w:szCs w:val="28"/>
        </w:rPr>
        <w:t xml:space="preserve">- møte </w:t>
      </w:r>
      <w:r w:rsidR="7C4B571B" w:rsidRPr="23AA9025">
        <w:rPr>
          <w:b/>
          <w:bCs/>
          <w:kern w:val="28"/>
          <w:sz w:val="28"/>
          <w:szCs w:val="28"/>
        </w:rPr>
        <w:t>Orstad skole</w:t>
      </w:r>
      <w:r w:rsidR="00F81394" w:rsidRPr="23AA9025">
        <w:rPr>
          <w:b/>
          <w:bCs/>
          <w:kern w:val="28"/>
          <w:sz w:val="28"/>
          <w:szCs w:val="28"/>
        </w:rPr>
        <w:t xml:space="preserve"> </w:t>
      </w:r>
    </w:p>
    <w:p w14:paraId="445496C0" w14:textId="77777777" w:rsidR="00F81394" w:rsidRPr="00C37766" w:rsidRDefault="00F81394" w:rsidP="000C7513">
      <w:pPr>
        <w:pStyle w:val="Brdtekst"/>
      </w:pPr>
    </w:p>
    <w:p w14:paraId="7C281737" w14:textId="6FE61E69" w:rsidR="003B22AB" w:rsidRPr="00736B42" w:rsidRDefault="003B22AB" w:rsidP="000C7513">
      <w:pPr>
        <w:pStyle w:val="Brdtekst"/>
        <w:rPr>
          <w:lang w:val="nb-NO"/>
        </w:rPr>
      </w:pPr>
      <w:r w:rsidRPr="4385DD45">
        <w:rPr>
          <w:lang w:val="nb-NO"/>
        </w:rPr>
        <w:t xml:space="preserve">Dato: </w:t>
      </w:r>
      <w:r w:rsidR="00610A40" w:rsidRPr="4385DD45">
        <w:rPr>
          <w:lang w:val="nb-NO"/>
        </w:rPr>
        <w:t>0</w:t>
      </w:r>
      <w:r w:rsidR="00403079" w:rsidRPr="4385DD45">
        <w:rPr>
          <w:lang w:val="nb-NO"/>
        </w:rPr>
        <w:t>1</w:t>
      </w:r>
      <w:r w:rsidR="000733FB" w:rsidRPr="4385DD45">
        <w:rPr>
          <w:lang w:val="nb-NO"/>
        </w:rPr>
        <w:t>.0</w:t>
      </w:r>
      <w:r w:rsidR="00610A40" w:rsidRPr="4385DD45">
        <w:rPr>
          <w:lang w:val="nb-NO"/>
        </w:rPr>
        <w:t>9</w:t>
      </w:r>
      <w:r w:rsidR="003D3F07" w:rsidRPr="4385DD45">
        <w:rPr>
          <w:lang w:val="nb-NO"/>
        </w:rPr>
        <w:t>.2</w:t>
      </w:r>
      <w:r w:rsidR="59D0E585" w:rsidRPr="4385DD45">
        <w:rPr>
          <w:lang w:val="nb-NO"/>
        </w:rPr>
        <w:t>6</w:t>
      </w:r>
    </w:p>
    <w:p w14:paraId="290FA686" w14:textId="74E05C0E" w:rsidR="003B22AB" w:rsidRPr="00736B42" w:rsidRDefault="003B22AB" w:rsidP="000C7513">
      <w:pPr>
        <w:pStyle w:val="Brdtekst"/>
        <w:rPr>
          <w:lang w:val="nb-NO"/>
        </w:rPr>
      </w:pPr>
      <w:r w:rsidRPr="00736B42">
        <w:rPr>
          <w:lang w:val="nb-NO"/>
        </w:rPr>
        <w:t>Tid: 1</w:t>
      </w:r>
      <w:r w:rsidR="00610A40">
        <w:rPr>
          <w:lang w:val="nb-NO"/>
        </w:rPr>
        <w:t>7</w:t>
      </w:r>
      <w:r w:rsidRPr="00736B42">
        <w:rPr>
          <w:lang w:val="nb-NO"/>
        </w:rPr>
        <w:t>.00</w:t>
      </w:r>
      <w:r w:rsidR="009B6964">
        <w:rPr>
          <w:lang w:val="nb-NO"/>
        </w:rPr>
        <w:t xml:space="preserve"> – 18.00</w:t>
      </w:r>
    </w:p>
    <w:p w14:paraId="58741ACD" w14:textId="4D953548" w:rsidR="003B22AB" w:rsidRPr="003F75ED" w:rsidRDefault="74544A0E" w:rsidP="5F5FC8E8">
      <w:pPr>
        <w:pStyle w:val="Brdtekst"/>
        <w:rPr>
          <w:lang w:val="nb-NO"/>
        </w:rPr>
      </w:pPr>
      <w:r w:rsidRPr="003F75ED">
        <w:rPr>
          <w:lang w:val="nb-NO"/>
        </w:rPr>
        <w:t>St</w:t>
      </w:r>
      <w:r w:rsidR="00EC4630" w:rsidRPr="003F75ED">
        <w:rPr>
          <w:lang w:val="nb-NO"/>
        </w:rPr>
        <w:t>e</w:t>
      </w:r>
      <w:r w:rsidRPr="003F75ED">
        <w:rPr>
          <w:lang w:val="nb-NO"/>
        </w:rPr>
        <w:t xml:space="preserve">d: </w:t>
      </w:r>
      <w:r w:rsidR="6A1828BB" w:rsidRPr="003F75ED">
        <w:rPr>
          <w:lang w:val="nb-NO"/>
        </w:rPr>
        <w:t>Møterom i admi</w:t>
      </w:r>
      <w:r w:rsidR="6CA0A324" w:rsidRPr="003F75ED">
        <w:rPr>
          <w:lang w:val="nb-NO"/>
        </w:rPr>
        <w:t>nistrasjon</w:t>
      </w:r>
    </w:p>
    <w:p w14:paraId="12060949" w14:textId="77777777" w:rsidR="00127CF8" w:rsidRPr="00736B42" w:rsidRDefault="00127CF8" w:rsidP="000C7513">
      <w:pPr>
        <w:pStyle w:val="Brdtekst"/>
        <w:rPr>
          <w:lang w:val="nb-NO"/>
        </w:rPr>
      </w:pPr>
    </w:p>
    <w:tbl>
      <w:tblPr>
        <w:tblStyle w:val="Tabellrutenett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4"/>
        <w:gridCol w:w="3071"/>
        <w:gridCol w:w="473"/>
        <w:gridCol w:w="2693"/>
      </w:tblGrid>
      <w:tr w:rsidR="385AC13B" w14:paraId="46E8D4AF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6BCEEDE1" w14:textId="7DBA2535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b/>
                <w:bCs/>
                <w:color w:val="000000" w:themeColor="text1"/>
                <w:lang w:val="nb-NO"/>
              </w:rPr>
              <w:t>Representant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073EFA00" w14:textId="2736EBE3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6C257F06" w14:textId="36981412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9E32108" w14:textId="209CF4C3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b/>
                <w:bCs/>
                <w:color w:val="000000" w:themeColor="text1"/>
                <w:lang w:val="nb-NO"/>
              </w:rPr>
              <w:t>Vararepresentant</w:t>
            </w:r>
          </w:p>
        </w:tc>
      </w:tr>
      <w:tr w:rsidR="385AC13B" w14:paraId="4C6794F4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1CD8904F" w14:textId="30E664F8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37ADE784" w14:textId="30915F11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Elev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29EC5EFC" w14:textId="337F6810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817B569" w14:textId="4B8C978F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</w:tr>
      <w:tr w:rsidR="385AC13B" w14:paraId="0CB81D0D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3EF5BEF2" w14:textId="11BC41E8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1AD7D850" w14:textId="7B34DE74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Elev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617E5A05" w14:textId="61202B26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09F4AE2" w14:textId="0FBD1088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</w:tr>
      <w:tr w:rsidR="385AC13B" w14:paraId="23232E8E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4BBDAE15" w14:textId="565496B6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Benedikte Møller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165F1845" w14:textId="6169A5C6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Foreldre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78C170EF" w14:textId="1C60AECD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3A60BC6" w14:textId="37F5D271" w:rsidR="385AC13B" w:rsidRDefault="00610A40" w:rsidP="385AC13B">
            <w:pPr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</w:rPr>
              <w:t>Marit Hodne</w:t>
            </w:r>
          </w:p>
        </w:tc>
      </w:tr>
      <w:tr w:rsidR="385AC13B" w14:paraId="5C56C32C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11DF5909" w14:textId="07FB96F9" w:rsidR="00A651DB" w:rsidRDefault="00527702" w:rsidP="008168E3">
            <w:pPr>
              <w:pStyle w:val="Brdtekst"/>
              <w:rPr>
                <w:rFonts w:eastAsia="Arial" w:cs="Arial"/>
                <w:color w:val="000000" w:themeColor="text1"/>
                <w:lang w:val="nb-NO"/>
              </w:rPr>
            </w:pPr>
            <w:r>
              <w:rPr>
                <w:rFonts w:eastAsia="Arial" w:cs="Arial"/>
                <w:color w:val="000000" w:themeColor="text1"/>
                <w:lang w:val="nb-NO"/>
              </w:rPr>
              <w:t>Elin Holta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35391DAD" w14:textId="31CDA00A" w:rsidR="385AC13B" w:rsidRDefault="385AC13B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Foreldre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646FDBCE" w14:textId="175B77EE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CBD6D3F" w14:textId="348A8AD8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</w:tr>
      <w:tr w:rsidR="385AC13B" w14:paraId="3008409F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4A818580" w14:textId="3AFF5D86" w:rsidR="385AC13B" w:rsidRDefault="008168E3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Charlotte</w:t>
            </w:r>
            <w:r w:rsidRPr="00286CF8">
              <w:rPr>
                <w:rFonts w:eastAsia="Arial" w:cs="Arial"/>
                <w:color w:val="000000" w:themeColor="text1"/>
                <w:lang w:val="nn-NO"/>
              </w:rPr>
              <w:t xml:space="preserve"> Haugland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0D9304DC" w14:textId="0B1C6679" w:rsidR="385AC13B" w:rsidRDefault="008168E3" w:rsidP="385AC13B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Foreldre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1468F5BA" w14:textId="42A84222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29AB8B4" w14:textId="243689A1" w:rsidR="385AC13B" w:rsidRDefault="385AC13B" w:rsidP="385AC13B">
            <w:pPr>
              <w:rPr>
                <w:rFonts w:eastAsia="Arial" w:cs="Arial"/>
                <w:color w:val="000000" w:themeColor="text1"/>
              </w:rPr>
            </w:pPr>
          </w:p>
        </w:tc>
      </w:tr>
      <w:tr w:rsidR="008168E3" w14:paraId="38E25EAA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1448878F" w14:textId="52B146D9" w:rsidR="008168E3" w:rsidRDefault="008168E3" w:rsidP="008168E3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Rita Rimestad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551DE676" w14:textId="2DA8C230" w:rsidR="008168E3" w:rsidRDefault="008168E3" w:rsidP="008168E3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23AA9025">
              <w:rPr>
                <w:rFonts w:eastAsia="Arial" w:cs="Arial"/>
                <w:color w:val="000000" w:themeColor="text1"/>
                <w:lang w:val="nb-NO"/>
              </w:rPr>
              <w:t xml:space="preserve">Andre tilsette 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7ECB5170" w14:textId="56A9F187" w:rsidR="008168E3" w:rsidRDefault="008168E3" w:rsidP="008168E3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BBBD52E" w14:textId="00A65ADB" w:rsidR="008168E3" w:rsidRDefault="008168E3" w:rsidP="008168E3">
            <w:pPr>
              <w:rPr>
                <w:rFonts w:eastAsia="Arial" w:cs="Arial"/>
                <w:color w:val="000000" w:themeColor="text1"/>
              </w:rPr>
            </w:pPr>
          </w:p>
        </w:tc>
      </w:tr>
      <w:tr w:rsidR="008168E3" w14:paraId="07F35B1F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768A9DEE" w14:textId="7AD26F65" w:rsidR="008168E3" w:rsidRDefault="00610A40" w:rsidP="008168E3">
            <w:pPr>
              <w:pStyle w:val="Brdtekst"/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  <w:lang w:val="nb-NO"/>
              </w:rPr>
              <w:t>Anne Beth Aamodt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7273747A" w14:textId="3E2E82A8" w:rsidR="008168E3" w:rsidRDefault="008168E3" w:rsidP="008168E3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Lærer</w:t>
            </w:r>
            <w:r>
              <w:rPr>
                <w:rFonts w:eastAsia="Arial" w:cs="Arial"/>
                <w:color w:val="000000" w:themeColor="text1"/>
                <w:lang w:val="nb-NO"/>
              </w:rPr>
              <w:t xml:space="preserve"> 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20910DFA" w14:textId="7DB92A48" w:rsidR="008168E3" w:rsidRDefault="008168E3" w:rsidP="008168E3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FFDF9EE" w14:textId="31776548" w:rsidR="008168E3" w:rsidRDefault="008168E3" w:rsidP="008168E3">
            <w:pPr>
              <w:pStyle w:val="Brdtekst"/>
              <w:rPr>
                <w:rFonts w:eastAsia="Arial" w:cs="Arial"/>
                <w:color w:val="000000" w:themeColor="text1"/>
              </w:rPr>
            </w:pPr>
          </w:p>
        </w:tc>
      </w:tr>
      <w:tr w:rsidR="008168E3" w14:paraId="63AE14B9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63D78E50" w14:textId="740BCAD3" w:rsidR="008168E3" w:rsidRDefault="003F75ED" w:rsidP="4385DD45">
            <w:pPr>
              <w:pStyle w:val="Brdtekst"/>
              <w:rPr>
                <w:rFonts w:eastAsia="Arial" w:cs="Arial"/>
                <w:color w:val="000000" w:themeColor="text1"/>
                <w:lang w:val="en-US"/>
              </w:rPr>
            </w:pPr>
            <w:r w:rsidRPr="4385DD45">
              <w:rPr>
                <w:rFonts w:eastAsia="Arial" w:cs="Arial"/>
                <w:color w:val="000000" w:themeColor="text1"/>
                <w:lang w:val="en-US"/>
              </w:rPr>
              <w:t xml:space="preserve">Morten </w:t>
            </w:r>
            <w:r w:rsidR="00E4547B" w:rsidRPr="4385DD45">
              <w:rPr>
                <w:rFonts w:eastAsia="Arial" w:cs="Arial"/>
                <w:color w:val="000000" w:themeColor="text1"/>
                <w:lang w:val="en-US"/>
              </w:rPr>
              <w:t>Tjemsland (</w:t>
            </w:r>
            <w:proofErr w:type="spellStart"/>
            <w:r w:rsidR="00E4547B" w:rsidRPr="4385DD45">
              <w:rPr>
                <w:rFonts w:eastAsia="Arial" w:cs="Arial"/>
                <w:color w:val="000000" w:themeColor="text1"/>
                <w:lang w:val="en-US"/>
              </w:rPr>
              <w:t>høyre</w:t>
            </w:r>
            <w:proofErr w:type="spellEnd"/>
            <w:r w:rsidR="00E4547B" w:rsidRPr="4385DD45">
              <w:rPr>
                <w:rFonts w:eastAsia="Arial" w:cs="Arial"/>
                <w:color w:val="000000" w:themeColor="text1"/>
                <w:lang w:val="en-US"/>
              </w:rPr>
              <w:t>)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51E85F64" w14:textId="58A67882" w:rsidR="008168E3" w:rsidRDefault="008168E3" w:rsidP="008168E3">
            <w:pPr>
              <w:pStyle w:val="Brdtekst"/>
              <w:rPr>
                <w:rFonts w:eastAsia="Arial" w:cs="Arial"/>
                <w:color w:val="000000" w:themeColor="text1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Politiker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5F12956D" w14:textId="21A0F4B8" w:rsidR="008168E3" w:rsidRDefault="008168E3" w:rsidP="008168E3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259A1FA" w14:textId="60042599" w:rsidR="008168E3" w:rsidRDefault="008168E3" w:rsidP="008168E3">
            <w:pPr>
              <w:rPr>
                <w:rFonts w:eastAsia="Arial" w:cs="Arial"/>
                <w:color w:val="000000" w:themeColor="text1"/>
              </w:rPr>
            </w:pPr>
          </w:p>
        </w:tc>
      </w:tr>
      <w:tr w:rsidR="008168E3" w14:paraId="2B79FA65" w14:textId="77777777" w:rsidTr="4385DD45">
        <w:trPr>
          <w:trHeight w:val="300"/>
        </w:trPr>
        <w:tc>
          <w:tcPr>
            <w:tcW w:w="3394" w:type="dxa"/>
            <w:tcMar>
              <w:left w:w="105" w:type="dxa"/>
              <w:right w:w="105" w:type="dxa"/>
            </w:tcMar>
          </w:tcPr>
          <w:p w14:paraId="02205106" w14:textId="0569FC94" w:rsidR="008168E3" w:rsidRPr="385AC13B" w:rsidRDefault="008168E3" w:rsidP="008168E3">
            <w:pPr>
              <w:pStyle w:val="Brdtekst"/>
              <w:rPr>
                <w:rFonts w:eastAsia="Arial" w:cs="Arial"/>
                <w:color w:val="000000" w:themeColor="text1"/>
                <w:lang w:val="nb-NO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Randi Harveland</w:t>
            </w:r>
          </w:p>
        </w:tc>
        <w:tc>
          <w:tcPr>
            <w:tcW w:w="3071" w:type="dxa"/>
            <w:tcMar>
              <w:left w:w="105" w:type="dxa"/>
              <w:right w:w="105" w:type="dxa"/>
            </w:tcMar>
          </w:tcPr>
          <w:p w14:paraId="2CD0F6D9" w14:textId="185234E6" w:rsidR="008168E3" w:rsidRPr="385AC13B" w:rsidRDefault="008168E3" w:rsidP="008168E3">
            <w:pPr>
              <w:pStyle w:val="Brdtekst"/>
              <w:rPr>
                <w:rFonts w:eastAsia="Arial" w:cs="Arial"/>
                <w:color w:val="000000" w:themeColor="text1"/>
                <w:lang w:val="nb-NO"/>
              </w:rPr>
            </w:pPr>
            <w:r w:rsidRPr="385AC13B">
              <w:rPr>
                <w:rFonts w:eastAsia="Arial" w:cs="Arial"/>
                <w:color w:val="000000" w:themeColor="text1"/>
                <w:lang w:val="nb-NO"/>
              </w:rPr>
              <w:t>Rektor</w:t>
            </w:r>
            <w:r>
              <w:rPr>
                <w:rFonts w:eastAsia="Arial" w:cs="Arial"/>
                <w:color w:val="000000" w:themeColor="text1"/>
                <w:lang w:val="nb-NO"/>
              </w:rPr>
              <w:t xml:space="preserve"> </w:t>
            </w:r>
          </w:p>
        </w:tc>
        <w:tc>
          <w:tcPr>
            <w:tcW w:w="473" w:type="dxa"/>
            <w:tcMar>
              <w:left w:w="105" w:type="dxa"/>
              <w:right w:w="105" w:type="dxa"/>
            </w:tcMar>
          </w:tcPr>
          <w:p w14:paraId="679AA7FE" w14:textId="77777777" w:rsidR="008168E3" w:rsidRDefault="008168E3" w:rsidP="008168E3">
            <w:pPr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32B9EDB" w14:textId="77777777" w:rsidR="008168E3" w:rsidRDefault="008168E3" w:rsidP="008168E3">
            <w:pPr>
              <w:rPr>
                <w:rFonts w:eastAsia="Arial" w:cs="Arial"/>
                <w:color w:val="000000" w:themeColor="text1"/>
              </w:rPr>
            </w:pPr>
          </w:p>
        </w:tc>
      </w:tr>
    </w:tbl>
    <w:p w14:paraId="576590A3" w14:textId="0E7E2D5D" w:rsidR="385AC13B" w:rsidRDefault="385AC13B" w:rsidP="385AC13B">
      <w:pPr>
        <w:pStyle w:val="Brdtekst"/>
        <w:rPr>
          <w:lang w:val="nb-NO"/>
        </w:rPr>
      </w:pPr>
    </w:p>
    <w:p w14:paraId="17DD2AE3" w14:textId="77777777" w:rsidR="00A651DB" w:rsidRDefault="00A651DB" w:rsidP="385AC13B">
      <w:pPr>
        <w:pStyle w:val="Brdtekst"/>
        <w:rPr>
          <w:lang w:val="nb-NO"/>
        </w:rPr>
      </w:pPr>
    </w:p>
    <w:p w14:paraId="21EB7A6C" w14:textId="67A382FB" w:rsidR="00D704FA" w:rsidRPr="0080790A" w:rsidRDefault="0080790A" w:rsidP="000C7513">
      <w:pPr>
        <w:pStyle w:val="Brdtekst"/>
        <w:rPr>
          <w:b/>
          <w:bCs/>
          <w:lang w:val="nb-NO"/>
        </w:rPr>
      </w:pPr>
      <w:proofErr w:type="gramStart"/>
      <w:r w:rsidRPr="4385DD45">
        <w:rPr>
          <w:b/>
          <w:bCs/>
          <w:lang w:val="nb-NO"/>
        </w:rPr>
        <w:t>F</w:t>
      </w:r>
      <w:r w:rsidR="26E9792A" w:rsidRPr="4385DD45">
        <w:rPr>
          <w:b/>
          <w:bCs/>
          <w:lang w:val="nb-NO"/>
        </w:rPr>
        <w:t xml:space="preserve">orfall; </w:t>
      </w:r>
      <w:r w:rsidR="003F75ED" w:rsidRPr="4385DD45">
        <w:rPr>
          <w:lang w:val="nb-NO"/>
        </w:rPr>
        <w:t xml:space="preserve"> Morten</w:t>
      </w:r>
      <w:proofErr w:type="gramEnd"/>
      <w:r w:rsidR="003F75ED" w:rsidRPr="4385DD45">
        <w:rPr>
          <w:lang w:val="nb-NO"/>
        </w:rPr>
        <w:t xml:space="preserve"> </w:t>
      </w:r>
      <w:r w:rsidR="00E4547B" w:rsidRPr="4385DD45">
        <w:rPr>
          <w:lang w:val="nb-NO"/>
        </w:rPr>
        <w:t>Tjemsland</w:t>
      </w:r>
    </w:p>
    <w:p w14:paraId="495D580A" w14:textId="77777777" w:rsidR="00445A8B" w:rsidRPr="00ED30B9" w:rsidRDefault="00445A8B" w:rsidP="000C7513">
      <w:pPr>
        <w:pStyle w:val="Brdtekst"/>
        <w:rPr>
          <w:lang w:val="nb-NO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7643"/>
      </w:tblGrid>
      <w:tr w:rsidR="009D3E04" w14:paraId="49771620" w14:textId="228D471A" w:rsidTr="4385DD45">
        <w:trPr>
          <w:trHeight w:val="313"/>
        </w:trPr>
        <w:tc>
          <w:tcPr>
            <w:tcW w:w="1703" w:type="dxa"/>
          </w:tcPr>
          <w:p w14:paraId="41B8AF3D" w14:textId="55520010" w:rsidR="009D3E04" w:rsidRDefault="009D3E04" w:rsidP="009D3E04">
            <w:pPr>
              <w:pStyle w:val="Brdtekst"/>
              <w:ind w:left="132"/>
              <w:rPr>
                <w:b/>
                <w:bCs/>
              </w:rPr>
            </w:pPr>
            <w:proofErr w:type="gramStart"/>
            <w:r w:rsidRPr="00B36155">
              <w:rPr>
                <w:b/>
                <w:bCs/>
                <w:lang w:val="nb-NO"/>
              </w:rPr>
              <w:t xml:space="preserve">Sak  </w:t>
            </w:r>
            <w:r w:rsidR="00527702">
              <w:rPr>
                <w:b/>
                <w:bCs/>
              </w:rPr>
              <w:t>1</w:t>
            </w:r>
            <w:proofErr w:type="gramEnd"/>
            <w:r w:rsidR="0014538F">
              <w:rPr>
                <w:b/>
                <w:bCs/>
              </w:rPr>
              <w:t xml:space="preserve"> </w:t>
            </w:r>
            <w:r w:rsidRPr="0E40F703">
              <w:rPr>
                <w:b/>
                <w:bCs/>
              </w:rPr>
              <w:t>/</w:t>
            </w:r>
            <w:r w:rsidR="00527702">
              <w:rPr>
                <w:b/>
                <w:bCs/>
              </w:rPr>
              <w:t xml:space="preserve"> 26</w:t>
            </w:r>
          </w:p>
          <w:p w14:paraId="351388E2" w14:textId="4CFA4F1C" w:rsidR="009D3E04" w:rsidRDefault="009D3E04" w:rsidP="009D3E04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20ED6353" w14:textId="57914DDE" w:rsidR="009D3E04" w:rsidRDefault="009D3E04" w:rsidP="00527702">
            <w:pPr>
              <w:pStyle w:val="Brdtekst"/>
              <w:rPr>
                <w:b/>
                <w:bCs/>
                <w:lang w:val="nb-NO"/>
              </w:rPr>
            </w:pPr>
            <w:r w:rsidRPr="003F473F">
              <w:rPr>
                <w:i/>
                <w:iCs/>
              </w:rPr>
              <w:t xml:space="preserve">Godkjenning av </w:t>
            </w:r>
            <w:r w:rsidRPr="003F473F">
              <w:rPr>
                <w:i/>
                <w:iCs/>
                <w:lang w:val="nb-NO"/>
              </w:rPr>
              <w:t>innkalling</w:t>
            </w:r>
          </w:p>
        </w:tc>
      </w:tr>
      <w:tr w:rsidR="009D3E04" w14:paraId="671C8111" w14:textId="77777777" w:rsidTr="4385DD45">
        <w:trPr>
          <w:trHeight w:val="338"/>
        </w:trPr>
        <w:tc>
          <w:tcPr>
            <w:tcW w:w="9346" w:type="dxa"/>
            <w:gridSpan w:val="2"/>
          </w:tcPr>
          <w:p w14:paraId="44540A50" w14:textId="60265A5D" w:rsidR="009D3E04" w:rsidRPr="00B36155" w:rsidRDefault="009D3E04" w:rsidP="00CD03F4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</w:tr>
      <w:tr w:rsidR="009D3E04" w14:paraId="25273DAA" w14:textId="77777777" w:rsidTr="4385DD45">
        <w:trPr>
          <w:trHeight w:val="739"/>
        </w:trPr>
        <w:tc>
          <w:tcPr>
            <w:tcW w:w="9346" w:type="dxa"/>
            <w:gridSpan w:val="2"/>
          </w:tcPr>
          <w:p w14:paraId="025F82BD" w14:textId="0B4CCCEE" w:rsidR="009D3E04" w:rsidRDefault="009D3E04" w:rsidP="009D3E04">
            <w:pPr>
              <w:pStyle w:val="Brdtekst"/>
              <w:ind w:left="132"/>
              <w:rPr>
                <w:b/>
                <w:bCs/>
                <w:lang w:val="nb-NO"/>
              </w:rPr>
            </w:pPr>
            <w:r w:rsidRPr="4385DD45">
              <w:rPr>
                <w:lang w:val="nb-NO"/>
              </w:rPr>
              <w:t>Forslag til vedtak:</w:t>
            </w:r>
            <w:r w:rsidR="7005AECE" w:rsidRPr="4385DD45">
              <w:rPr>
                <w:lang w:val="nb-NO"/>
              </w:rPr>
              <w:t xml:space="preserve"> Godkjent</w:t>
            </w:r>
          </w:p>
        </w:tc>
      </w:tr>
    </w:tbl>
    <w:p w14:paraId="62D58E08" w14:textId="77777777" w:rsidR="00546CAF" w:rsidRDefault="00546CAF" w:rsidP="0017725B">
      <w:pPr>
        <w:pStyle w:val="Brdtekst"/>
        <w:rPr>
          <w:lang w:val="nb-NO"/>
        </w:rPr>
      </w:pPr>
    </w:p>
    <w:p w14:paraId="523D9210" w14:textId="77777777" w:rsidR="009B4A35" w:rsidRPr="00B36155" w:rsidRDefault="009B4A35" w:rsidP="0017725B">
      <w:pPr>
        <w:pStyle w:val="Brdtekst"/>
        <w:rPr>
          <w:lang w:val="nb-NO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7643"/>
      </w:tblGrid>
      <w:tr w:rsidR="00CD03F4" w14:paraId="3A9F806D" w14:textId="77777777" w:rsidTr="4385DD45">
        <w:trPr>
          <w:trHeight w:val="313"/>
        </w:trPr>
        <w:tc>
          <w:tcPr>
            <w:tcW w:w="1703" w:type="dxa"/>
          </w:tcPr>
          <w:p w14:paraId="4C309267" w14:textId="4476B032" w:rsidR="00CD03F4" w:rsidRDefault="00CD03F4" w:rsidP="00D1719B">
            <w:pPr>
              <w:pStyle w:val="Brdtekst"/>
              <w:ind w:left="132"/>
              <w:rPr>
                <w:b/>
                <w:bCs/>
              </w:rPr>
            </w:pPr>
            <w:proofErr w:type="gramStart"/>
            <w:r w:rsidRPr="00B36155">
              <w:rPr>
                <w:b/>
                <w:bCs/>
                <w:lang w:val="nb-NO"/>
              </w:rPr>
              <w:t xml:space="preserve">Sak  </w:t>
            </w:r>
            <w:r w:rsidR="00BD3615"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>/</w:t>
            </w:r>
            <w:r w:rsidR="00527702">
              <w:rPr>
                <w:b/>
                <w:bCs/>
              </w:rPr>
              <w:t>26</w:t>
            </w:r>
          </w:p>
          <w:p w14:paraId="7E6D54FA" w14:textId="77777777" w:rsidR="00CD03F4" w:rsidRDefault="00CD03F4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20B42942" w14:textId="06D36F36" w:rsidR="00CD03F4" w:rsidRPr="00BD3615" w:rsidRDefault="00022AC0" w:rsidP="034A08FB">
            <w:pPr>
              <w:pStyle w:val="Brdtekst"/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 xml:space="preserve">Valg av </w:t>
            </w:r>
            <w:r w:rsidR="00B3185D">
              <w:rPr>
                <w:i/>
                <w:iCs/>
                <w:lang w:val="nb-NO"/>
              </w:rPr>
              <w:t>leder og nestleder</w:t>
            </w:r>
          </w:p>
        </w:tc>
      </w:tr>
      <w:tr w:rsidR="00CD03F4" w:rsidRPr="00B36155" w14:paraId="0F0ED429" w14:textId="77777777" w:rsidTr="4385DD45">
        <w:trPr>
          <w:trHeight w:val="338"/>
        </w:trPr>
        <w:tc>
          <w:tcPr>
            <w:tcW w:w="9346" w:type="dxa"/>
            <w:gridSpan w:val="2"/>
          </w:tcPr>
          <w:p w14:paraId="2CF09444" w14:textId="77777777" w:rsidR="00CD03F4" w:rsidRDefault="00C2282F" w:rsidP="00D1719B">
            <w:pPr>
              <w:pStyle w:val="Brdtekst"/>
              <w:ind w:left="132"/>
              <w:rPr>
                <w:lang w:val="nb-NO"/>
              </w:rPr>
            </w:pPr>
            <w:r w:rsidRPr="00B6693A">
              <w:rPr>
                <w:lang w:val="nb-NO"/>
              </w:rPr>
              <w:t>Informasjon om saken:</w:t>
            </w:r>
          </w:p>
          <w:p w14:paraId="0326606D" w14:textId="53425258" w:rsidR="00270BBD" w:rsidRPr="00B6693A" w:rsidRDefault="1CFB52F8" w:rsidP="00D1719B">
            <w:pPr>
              <w:pStyle w:val="Brdtekst"/>
              <w:ind w:left="132"/>
            </w:pPr>
            <w:r w:rsidRPr="4385DD45">
              <w:rPr>
                <w:lang w:val="nb-NO"/>
              </w:rPr>
              <w:t xml:space="preserve">Det skal velges ny leder og nestleder. </w:t>
            </w:r>
          </w:p>
          <w:p w14:paraId="140E98F6" w14:textId="0C7D111E" w:rsidR="00BA268A" w:rsidRPr="00B6693A" w:rsidRDefault="00BA268A" w:rsidP="00022AC0">
            <w:pPr>
              <w:pStyle w:val="Brdtekst"/>
              <w:ind w:left="132"/>
              <w:rPr>
                <w:lang w:val="nb-NO"/>
              </w:rPr>
            </w:pPr>
          </w:p>
        </w:tc>
      </w:tr>
      <w:tr w:rsidR="00CD03F4" w14:paraId="2F682BF6" w14:textId="77777777" w:rsidTr="4385DD45">
        <w:trPr>
          <w:trHeight w:val="739"/>
        </w:trPr>
        <w:tc>
          <w:tcPr>
            <w:tcW w:w="9346" w:type="dxa"/>
            <w:gridSpan w:val="2"/>
          </w:tcPr>
          <w:p w14:paraId="2DB4B83C" w14:textId="77777777" w:rsidR="00CD03F4" w:rsidRDefault="00CD03F4" w:rsidP="00D1719B">
            <w:pPr>
              <w:pStyle w:val="Brdtekst"/>
              <w:ind w:left="132"/>
              <w:rPr>
                <w:lang w:val="nb-NO"/>
              </w:rPr>
            </w:pPr>
            <w:r w:rsidRPr="00B36155">
              <w:rPr>
                <w:lang w:val="nb-NO"/>
              </w:rPr>
              <w:t>Forslag til vedtak:</w:t>
            </w:r>
          </w:p>
          <w:p w14:paraId="421AE53F" w14:textId="0E68DF51" w:rsidR="00111087" w:rsidRDefault="26308DD6" w:rsidP="00D1719B">
            <w:pPr>
              <w:pStyle w:val="Brdtekst"/>
              <w:ind w:left="132"/>
            </w:pPr>
            <w:r w:rsidRPr="4385DD45">
              <w:rPr>
                <w:lang w:val="nb-NO"/>
              </w:rPr>
              <w:t>Utsettes til neste møte da en skal ha valg i FAU før en konstituerer nytt SU.</w:t>
            </w:r>
          </w:p>
          <w:p w14:paraId="46EDE49D" w14:textId="0A94E4F6" w:rsidR="00C2282F" w:rsidRDefault="00C2282F" w:rsidP="00C2573A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</w:tr>
      <w:tr w:rsidR="00BA268A" w:rsidRPr="007114C7" w14:paraId="6BB99ACA" w14:textId="77777777" w:rsidTr="4385DD45">
        <w:trPr>
          <w:trHeight w:val="313"/>
        </w:trPr>
        <w:tc>
          <w:tcPr>
            <w:tcW w:w="1703" w:type="dxa"/>
          </w:tcPr>
          <w:p w14:paraId="4F44DE6A" w14:textId="77777777" w:rsidR="00BA268A" w:rsidRDefault="00BA268A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  <w:p w14:paraId="6FC0FE1F" w14:textId="77777777" w:rsidR="00B3185D" w:rsidRDefault="00B3185D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  <w:p w14:paraId="36686208" w14:textId="77777777" w:rsidR="00B3185D" w:rsidRPr="00B36155" w:rsidRDefault="00B3185D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5D85A937" w14:textId="77777777" w:rsidR="00BA268A" w:rsidRDefault="00BA268A" w:rsidP="00D1719B">
            <w:pPr>
              <w:pStyle w:val="Brdtekst"/>
              <w:ind w:left="132"/>
              <w:rPr>
                <w:i/>
                <w:iCs/>
                <w:lang w:val="da-DK"/>
              </w:rPr>
            </w:pPr>
          </w:p>
        </w:tc>
      </w:tr>
      <w:tr w:rsidR="00E068F7" w:rsidRPr="00BA5D4C" w14:paraId="17B25B2B" w14:textId="77777777" w:rsidTr="4385DD45">
        <w:trPr>
          <w:trHeight w:val="313"/>
        </w:trPr>
        <w:tc>
          <w:tcPr>
            <w:tcW w:w="1703" w:type="dxa"/>
          </w:tcPr>
          <w:p w14:paraId="64709046" w14:textId="623AB4C9" w:rsidR="00E068F7" w:rsidRDefault="00E068F7" w:rsidP="00D1719B">
            <w:pPr>
              <w:pStyle w:val="Brdtekst"/>
              <w:ind w:left="132"/>
              <w:rPr>
                <w:b/>
                <w:bCs/>
              </w:rPr>
            </w:pPr>
            <w:proofErr w:type="gramStart"/>
            <w:r w:rsidRPr="00B36155">
              <w:rPr>
                <w:b/>
                <w:bCs/>
                <w:lang w:val="nb-NO"/>
              </w:rPr>
              <w:t xml:space="preserve">Sak  </w:t>
            </w:r>
            <w:r w:rsidR="00BD3615">
              <w:rPr>
                <w:b/>
                <w:bCs/>
              </w:rPr>
              <w:t>3</w:t>
            </w:r>
            <w:proofErr w:type="gramEnd"/>
            <w:r w:rsidRPr="0E40F703">
              <w:rPr>
                <w:b/>
                <w:bCs/>
              </w:rPr>
              <w:t>/2</w:t>
            </w:r>
            <w:r w:rsidR="00527702">
              <w:rPr>
                <w:b/>
                <w:bCs/>
              </w:rPr>
              <w:t>6</w:t>
            </w:r>
          </w:p>
          <w:p w14:paraId="4D5BB0C9" w14:textId="77777777" w:rsidR="00E068F7" w:rsidRDefault="00E068F7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5199E350" w14:textId="1B5E7D21" w:rsidR="00E068F7" w:rsidRPr="00315C53" w:rsidRDefault="00BA5D4C" w:rsidP="00D1719B">
            <w:pPr>
              <w:pStyle w:val="Brdtekst"/>
              <w:ind w:left="132"/>
              <w:rPr>
                <w:i/>
                <w:iCs/>
                <w:lang w:val="da-DK"/>
              </w:rPr>
            </w:pPr>
            <w:r>
              <w:rPr>
                <w:i/>
                <w:iCs/>
                <w:lang w:val="nb-NO"/>
              </w:rPr>
              <w:t>Skolens utviklingsplan (skolens hjemmeside)</w:t>
            </w:r>
          </w:p>
        </w:tc>
      </w:tr>
      <w:tr w:rsidR="00E068F7" w:rsidRPr="007114C7" w14:paraId="675CDA2B" w14:textId="77777777" w:rsidTr="4385DD45">
        <w:trPr>
          <w:trHeight w:val="338"/>
        </w:trPr>
        <w:tc>
          <w:tcPr>
            <w:tcW w:w="9346" w:type="dxa"/>
            <w:gridSpan w:val="2"/>
          </w:tcPr>
          <w:p w14:paraId="306031B3" w14:textId="77777777" w:rsidR="00E068F7" w:rsidRPr="005F7DC2" w:rsidRDefault="00E068F7" w:rsidP="4385DD45">
            <w:pPr>
              <w:pStyle w:val="Brdtekst"/>
              <w:rPr>
                <w:b/>
                <w:bCs/>
                <w:lang w:val="nb-NO"/>
              </w:rPr>
            </w:pPr>
            <w:r w:rsidRPr="005F7DC2">
              <w:rPr>
                <w:b/>
                <w:bCs/>
                <w:lang w:val="nb-NO"/>
              </w:rPr>
              <w:t>Informasjon om saken:</w:t>
            </w:r>
          </w:p>
          <w:p w14:paraId="23D2C1AD" w14:textId="677A1EDE" w:rsidR="00E068F7" w:rsidRPr="007114C7" w:rsidRDefault="4C6F53C6" w:rsidP="4385DD45">
            <w:pPr>
              <w:pStyle w:val="Brdtekst"/>
              <w:rPr>
                <w:lang w:val="en-US"/>
              </w:rPr>
            </w:pPr>
            <w:r w:rsidRPr="005F7DC2">
              <w:rPr>
                <w:lang w:val="nb-NO"/>
              </w:rPr>
              <w:t>Det er utarbeidet  utviklingsplan for</w:t>
            </w:r>
            <w:r w:rsidR="21648AF5" w:rsidRPr="005F7DC2">
              <w:rPr>
                <w:lang w:val="nb-NO"/>
              </w:rPr>
              <w:t xml:space="preserve"> Orstad skole</w:t>
            </w:r>
            <w:r w:rsidRPr="005F7DC2">
              <w:rPr>
                <w:lang w:val="nb-NO"/>
              </w:rPr>
              <w:t xml:space="preserve"> 2024 –2027. Denne planen revideres årlig blant de tilsette. </w:t>
            </w:r>
            <w:proofErr w:type="spellStart"/>
            <w:r w:rsidRPr="4385DD45">
              <w:rPr>
                <w:lang w:val="en-US"/>
              </w:rPr>
              <w:t>Nytt</w:t>
            </w:r>
            <w:proofErr w:type="spellEnd"/>
            <w:r w:rsidRPr="4385DD45">
              <w:rPr>
                <w:lang w:val="en-US"/>
              </w:rPr>
              <w:t xml:space="preserve"> </w:t>
            </w:r>
            <w:proofErr w:type="spellStart"/>
            <w:r w:rsidRPr="4385DD45">
              <w:rPr>
                <w:lang w:val="en-US"/>
              </w:rPr>
              <w:t>i</w:t>
            </w:r>
            <w:proofErr w:type="spellEnd"/>
            <w:r w:rsidRPr="4385DD45">
              <w:rPr>
                <w:lang w:val="en-US"/>
              </w:rPr>
              <w:t xml:space="preserve"> </w:t>
            </w:r>
            <w:proofErr w:type="spellStart"/>
            <w:r w:rsidRPr="4385DD45">
              <w:rPr>
                <w:lang w:val="en-US"/>
              </w:rPr>
              <w:t>år</w:t>
            </w:r>
            <w:proofErr w:type="spellEnd"/>
            <w:r w:rsidRPr="4385DD45">
              <w:rPr>
                <w:lang w:val="en-US"/>
              </w:rPr>
              <w:t xml:space="preserve"> er et </w:t>
            </w:r>
            <w:proofErr w:type="spellStart"/>
            <w:r w:rsidRPr="4385DD45">
              <w:rPr>
                <w:lang w:val="en-US"/>
              </w:rPr>
              <w:t>friluftsprosjekt</w:t>
            </w:r>
            <w:proofErr w:type="spellEnd"/>
            <w:r w:rsidRPr="4385DD45">
              <w:rPr>
                <w:lang w:val="en-US"/>
              </w:rPr>
              <w:t xml:space="preserve">. </w:t>
            </w:r>
          </w:p>
        </w:tc>
      </w:tr>
      <w:tr w:rsidR="00E068F7" w14:paraId="2D3DB9F3" w14:textId="77777777" w:rsidTr="4385DD45">
        <w:trPr>
          <w:trHeight w:val="739"/>
        </w:trPr>
        <w:tc>
          <w:tcPr>
            <w:tcW w:w="9346" w:type="dxa"/>
            <w:gridSpan w:val="2"/>
          </w:tcPr>
          <w:p w14:paraId="10295324" w14:textId="77777777" w:rsidR="00E068F7" w:rsidRDefault="00E068F7" w:rsidP="00D1719B">
            <w:pPr>
              <w:pStyle w:val="Brdtekst"/>
              <w:rPr>
                <w:lang w:val="nb-NO"/>
              </w:rPr>
            </w:pPr>
            <w:r w:rsidRPr="00B36155">
              <w:rPr>
                <w:lang w:val="nb-NO"/>
              </w:rPr>
              <w:t>Forslag til vedtak:</w:t>
            </w:r>
          </w:p>
          <w:p w14:paraId="5E7DA6DD" w14:textId="0D28E9CC" w:rsidR="00BA5D4C" w:rsidRDefault="00BA5D4C" w:rsidP="00BA5D4C">
            <w:pPr>
              <w:pStyle w:val="Brdtekst"/>
              <w:rPr>
                <w:lang w:val="nb-NO"/>
              </w:rPr>
            </w:pPr>
            <w:r w:rsidRPr="4385DD45">
              <w:rPr>
                <w:lang w:val="nb-NO"/>
              </w:rPr>
              <w:t>Til orientering</w:t>
            </w:r>
            <w:r w:rsidR="245FEA23" w:rsidRPr="4385DD45">
              <w:rPr>
                <w:lang w:val="nb-NO"/>
              </w:rPr>
              <w:t>.</w:t>
            </w:r>
          </w:p>
          <w:p w14:paraId="702A9908" w14:textId="7EB9ADAB" w:rsidR="00064AD0" w:rsidRPr="00064AD0" w:rsidRDefault="00064AD0" w:rsidP="00D1719B">
            <w:pPr>
              <w:pStyle w:val="Brdtekst"/>
              <w:rPr>
                <w:lang w:val="nb-NO"/>
              </w:rPr>
            </w:pPr>
          </w:p>
        </w:tc>
      </w:tr>
    </w:tbl>
    <w:p w14:paraId="6DD4EAA5" w14:textId="77777777" w:rsidR="0049108F" w:rsidRDefault="0049108F" w:rsidP="00546CAF">
      <w:pPr>
        <w:pStyle w:val="Brdtekst"/>
        <w:rPr>
          <w:lang w:val="nb-NO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7643"/>
      </w:tblGrid>
      <w:tr w:rsidR="00BA268A" w:rsidRPr="007114C7" w14:paraId="7522C545" w14:textId="77777777" w:rsidTr="4385DD45">
        <w:trPr>
          <w:trHeight w:val="313"/>
        </w:trPr>
        <w:tc>
          <w:tcPr>
            <w:tcW w:w="1703" w:type="dxa"/>
          </w:tcPr>
          <w:p w14:paraId="1C479BF8" w14:textId="02E67371" w:rsidR="00BA268A" w:rsidRDefault="00BA268A" w:rsidP="00BA268A">
            <w:pPr>
              <w:pStyle w:val="Brdtekst"/>
              <w:ind w:left="132"/>
              <w:rPr>
                <w:b/>
                <w:bCs/>
              </w:rPr>
            </w:pPr>
            <w:proofErr w:type="gramStart"/>
            <w:r>
              <w:rPr>
                <w:b/>
                <w:bCs/>
                <w:lang w:val="nb-NO"/>
              </w:rPr>
              <w:t>Sa</w:t>
            </w:r>
            <w:r w:rsidRPr="00B36155">
              <w:rPr>
                <w:b/>
                <w:bCs/>
                <w:lang w:val="nb-NO"/>
              </w:rPr>
              <w:t xml:space="preserve">k  </w:t>
            </w:r>
            <w:r w:rsidR="00527702">
              <w:rPr>
                <w:b/>
                <w:bCs/>
                <w:lang w:val="nb-NO"/>
              </w:rPr>
              <w:t>4</w:t>
            </w:r>
            <w:proofErr w:type="gramEnd"/>
            <w:r w:rsidR="00B3185D">
              <w:rPr>
                <w:b/>
                <w:bCs/>
                <w:lang w:val="nb-NO"/>
              </w:rPr>
              <w:t xml:space="preserve"> </w:t>
            </w:r>
            <w:r w:rsidRPr="0E40F703">
              <w:rPr>
                <w:b/>
                <w:bCs/>
              </w:rPr>
              <w:t>/2</w:t>
            </w:r>
            <w:r w:rsidR="00527702">
              <w:rPr>
                <w:b/>
                <w:bCs/>
              </w:rPr>
              <w:t>6</w:t>
            </w:r>
          </w:p>
          <w:p w14:paraId="1F190B86" w14:textId="77777777" w:rsidR="00BA268A" w:rsidRPr="00B36155" w:rsidRDefault="00BA268A" w:rsidP="001629F6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1EDBE667" w14:textId="3A961DF2" w:rsidR="00BA268A" w:rsidRDefault="00064AD0" w:rsidP="001629F6">
            <w:pPr>
              <w:pStyle w:val="Brdtekst"/>
              <w:ind w:left="132"/>
              <w:rPr>
                <w:i/>
                <w:iCs/>
                <w:lang w:val="da-DK"/>
              </w:rPr>
            </w:pPr>
            <w:r>
              <w:rPr>
                <w:i/>
                <w:iCs/>
                <w:lang w:val="da-DK"/>
              </w:rPr>
              <w:t>Trafikksikker kommune - plan for Orstad skole</w:t>
            </w:r>
          </w:p>
        </w:tc>
      </w:tr>
      <w:tr w:rsidR="000F2D5F" w:rsidRPr="007114C7" w14:paraId="43E78EF7" w14:textId="77777777" w:rsidTr="4385DD45">
        <w:trPr>
          <w:trHeight w:val="313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21CA" w14:textId="77777777" w:rsidR="00064AD0" w:rsidRPr="005F7DC2" w:rsidRDefault="00064AD0" w:rsidP="4385DD45">
            <w:pPr>
              <w:pStyle w:val="Brdtekst"/>
              <w:rPr>
                <w:b/>
                <w:bCs/>
                <w:lang w:val="nb-NO"/>
              </w:rPr>
            </w:pPr>
            <w:r w:rsidRPr="005F7DC2">
              <w:rPr>
                <w:b/>
                <w:bCs/>
                <w:lang w:val="nb-NO"/>
              </w:rPr>
              <w:t>Informasjon om saken:</w:t>
            </w:r>
          </w:p>
          <w:p w14:paraId="09560417" w14:textId="10EBAD08" w:rsidR="000F2D5F" w:rsidRPr="002F3B85" w:rsidRDefault="174B97F1" w:rsidP="4385DD45">
            <w:pPr>
              <w:pStyle w:val="Brdtekst"/>
              <w:rPr>
                <w:lang w:val="en-US"/>
              </w:rPr>
            </w:pPr>
            <w:r w:rsidRPr="005F7DC2">
              <w:rPr>
                <w:lang w:val="nb-NO"/>
              </w:rPr>
              <w:t xml:space="preserve">Klepp kommune er en Traffikksikker kommune. Hver skole har utarbeidet egen plan. </w:t>
            </w:r>
            <w:r w:rsidRPr="4385DD45">
              <w:rPr>
                <w:lang w:val="en-US"/>
              </w:rPr>
              <w:t xml:space="preserve">Ny plan for </w:t>
            </w:r>
            <w:proofErr w:type="spellStart"/>
            <w:r w:rsidRPr="4385DD45">
              <w:rPr>
                <w:lang w:val="en-US"/>
              </w:rPr>
              <w:t>skoleåret</w:t>
            </w:r>
            <w:proofErr w:type="spellEnd"/>
            <w:r w:rsidRPr="4385DD45">
              <w:rPr>
                <w:lang w:val="en-US"/>
              </w:rPr>
              <w:t xml:space="preserve"> 2</w:t>
            </w:r>
            <w:r w:rsidR="00064AD0" w:rsidRPr="4385DD45">
              <w:rPr>
                <w:lang w:val="en-US"/>
              </w:rPr>
              <w:t>6-27</w:t>
            </w:r>
            <w:r w:rsidR="22794ADF" w:rsidRPr="4385DD45">
              <w:rPr>
                <w:lang w:val="en-US"/>
              </w:rPr>
              <w:t xml:space="preserve"> er </w:t>
            </w:r>
            <w:proofErr w:type="spellStart"/>
            <w:r w:rsidR="22794ADF" w:rsidRPr="4385DD45">
              <w:rPr>
                <w:lang w:val="en-US"/>
              </w:rPr>
              <w:t>vedlagt</w:t>
            </w:r>
            <w:proofErr w:type="spellEnd"/>
            <w:r w:rsidR="22794ADF" w:rsidRPr="4385DD45">
              <w:rPr>
                <w:lang w:val="en-US"/>
              </w:rPr>
              <w:t xml:space="preserve"> </w:t>
            </w:r>
            <w:proofErr w:type="spellStart"/>
            <w:r w:rsidR="22794ADF" w:rsidRPr="4385DD45">
              <w:rPr>
                <w:lang w:val="en-US"/>
              </w:rPr>
              <w:t>innkalling</w:t>
            </w:r>
            <w:proofErr w:type="spellEnd"/>
            <w:r w:rsidR="22794ADF" w:rsidRPr="4385DD45">
              <w:rPr>
                <w:lang w:val="en-US"/>
              </w:rPr>
              <w:t xml:space="preserve">. </w:t>
            </w:r>
          </w:p>
        </w:tc>
      </w:tr>
      <w:tr w:rsidR="004D716C" w:rsidRPr="007114C7" w14:paraId="55AE3794" w14:textId="77777777" w:rsidTr="4385DD45">
        <w:trPr>
          <w:trHeight w:val="313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6E87" w14:textId="77777777" w:rsidR="000F2D5F" w:rsidRDefault="000F2D5F" w:rsidP="000F2D5F">
            <w:pPr>
              <w:pStyle w:val="Brdtekst"/>
              <w:ind w:left="132"/>
              <w:rPr>
                <w:lang w:val="nb-NO"/>
              </w:rPr>
            </w:pPr>
            <w:r w:rsidRPr="00B36155">
              <w:rPr>
                <w:lang w:val="nb-NO"/>
              </w:rPr>
              <w:t>Forslag til vedtak:</w:t>
            </w:r>
          </w:p>
          <w:p w14:paraId="6E5D40A6" w14:textId="77777777" w:rsidR="004D716C" w:rsidRPr="00B36155" w:rsidRDefault="004D716C" w:rsidP="004D716C">
            <w:pPr>
              <w:pStyle w:val="Brdtekst"/>
              <w:ind w:left="132"/>
              <w:rPr>
                <w:lang w:val="nb-NO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1A5E" w14:textId="660D4F52" w:rsidR="004D716C" w:rsidRDefault="34259C16" w:rsidP="4385DD45">
            <w:pPr>
              <w:pStyle w:val="Brdtekst"/>
              <w:ind w:left="132"/>
              <w:rPr>
                <w:lang w:val="da-DK"/>
              </w:rPr>
            </w:pPr>
            <w:r w:rsidRPr="4385DD45">
              <w:rPr>
                <w:lang w:val="da-DK"/>
              </w:rPr>
              <w:t xml:space="preserve">Planen er gjennomgått i SU. En ønsker å ta opp planen i </w:t>
            </w:r>
            <w:r w:rsidR="00EC4D3B" w:rsidRPr="4385DD45">
              <w:rPr>
                <w:lang w:val="da-DK"/>
              </w:rPr>
              <w:t xml:space="preserve">FAU i løpet av høsten 2026. </w:t>
            </w:r>
          </w:p>
        </w:tc>
      </w:tr>
    </w:tbl>
    <w:p w14:paraId="73178106" w14:textId="77777777" w:rsidR="00111087" w:rsidRDefault="00111087" w:rsidP="00546CAF">
      <w:pPr>
        <w:pStyle w:val="Brdtekst"/>
        <w:rPr>
          <w:lang w:val="nb-NO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7643"/>
      </w:tblGrid>
      <w:tr w:rsidR="00064AD0" w:rsidRPr="00A145B5" w14:paraId="043500EF" w14:textId="77777777" w:rsidTr="4385DD45">
        <w:trPr>
          <w:trHeight w:val="313"/>
        </w:trPr>
        <w:tc>
          <w:tcPr>
            <w:tcW w:w="1703" w:type="dxa"/>
          </w:tcPr>
          <w:p w14:paraId="0DA3CAD9" w14:textId="77777777" w:rsidR="00064AD0" w:rsidRDefault="00064AD0" w:rsidP="002819C7">
            <w:pPr>
              <w:pStyle w:val="Brdtekst"/>
              <w:ind w:left="132"/>
              <w:rPr>
                <w:b/>
                <w:bCs/>
              </w:rPr>
            </w:pPr>
            <w:proofErr w:type="gramStart"/>
            <w:r w:rsidRPr="00B36155">
              <w:rPr>
                <w:b/>
                <w:bCs/>
                <w:lang w:val="nb-NO"/>
              </w:rPr>
              <w:t xml:space="preserve">Sak  </w:t>
            </w:r>
            <w:r>
              <w:rPr>
                <w:b/>
                <w:bCs/>
              </w:rPr>
              <w:t>5</w:t>
            </w:r>
            <w:proofErr w:type="gramEnd"/>
            <w:r>
              <w:rPr>
                <w:b/>
                <w:bCs/>
              </w:rPr>
              <w:t xml:space="preserve"> / 26</w:t>
            </w:r>
          </w:p>
          <w:p w14:paraId="5FA996DC" w14:textId="77777777" w:rsidR="00064AD0" w:rsidRDefault="00064AD0" w:rsidP="002819C7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080D6053" w14:textId="19E6452D" w:rsidR="00064AD0" w:rsidRPr="00A145B5" w:rsidRDefault="00BA5D4C" w:rsidP="002819C7">
            <w:pPr>
              <w:pStyle w:val="Brdtekst"/>
              <w:rPr>
                <w:i/>
                <w:iCs/>
                <w:lang w:val="nb-NO"/>
              </w:rPr>
            </w:pPr>
            <w:r w:rsidRPr="00315C53">
              <w:rPr>
                <w:i/>
                <w:iCs/>
                <w:lang w:val="da-DK"/>
              </w:rPr>
              <w:t>Plan for trygt og godt skolemiljø</w:t>
            </w:r>
            <w:r>
              <w:rPr>
                <w:i/>
                <w:iCs/>
                <w:lang w:val="da-DK"/>
              </w:rPr>
              <w:t>. Se vedlagt plan.</w:t>
            </w:r>
          </w:p>
        </w:tc>
      </w:tr>
      <w:tr w:rsidR="00064AD0" w:rsidRPr="00B36155" w14:paraId="1F5A5F39" w14:textId="77777777" w:rsidTr="4385DD45">
        <w:trPr>
          <w:trHeight w:val="338"/>
        </w:trPr>
        <w:tc>
          <w:tcPr>
            <w:tcW w:w="9346" w:type="dxa"/>
            <w:gridSpan w:val="2"/>
          </w:tcPr>
          <w:p w14:paraId="63C6A70A" w14:textId="77777777" w:rsidR="00064AD0" w:rsidRPr="005F7DC2" w:rsidRDefault="00BA5D4C" w:rsidP="4385DD45">
            <w:pPr>
              <w:pStyle w:val="Brdtekst"/>
              <w:rPr>
                <w:b/>
                <w:bCs/>
                <w:lang w:val="nb-NO"/>
              </w:rPr>
            </w:pPr>
            <w:r w:rsidRPr="005F7DC2">
              <w:rPr>
                <w:b/>
                <w:bCs/>
                <w:lang w:val="nb-NO"/>
              </w:rPr>
              <w:t>Informasjon om saken:</w:t>
            </w:r>
          </w:p>
          <w:p w14:paraId="3258DA10" w14:textId="0E5FB43B" w:rsidR="00BA5D4C" w:rsidRPr="005F7DC2" w:rsidRDefault="78957D26" w:rsidP="4385DD45">
            <w:pPr>
              <w:pStyle w:val="Brdtekst"/>
              <w:spacing w:line="259" w:lineRule="auto"/>
              <w:rPr>
                <w:lang w:val="nb-NO"/>
              </w:rPr>
            </w:pPr>
            <w:r w:rsidRPr="005F7DC2">
              <w:rPr>
                <w:lang w:val="nb-NO"/>
              </w:rPr>
              <w:t>Skolen har en plan for trygt og godt skolemiljø hvor en har rutiner</w:t>
            </w:r>
            <w:r w:rsidR="3541A1DE" w:rsidRPr="005F7DC2">
              <w:rPr>
                <w:lang w:val="nb-NO"/>
              </w:rPr>
              <w:t xml:space="preserve">, årshjul, ansvarsområder og </w:t>
            </w:r>
            <w:r w:rsidRPr="005F7DC2">
              <w:rPr>
                <w:lang w:val="nb-NO"/>
              </w:rPr>
              <w:t>handlingsplan</w:t>
            </w:r>
            <w:r w:rsidR="69810758" w:rsidRPr="005F7DC2">
              <w:rPr>
                <w:lang w:val="nb-NO"/>
              </w:rPr>
              <w:t>er</w:t>
            </w:r>
            <w:r w:rsidRPr="005F7DC2">
              <w:rPr>
                <w:lang w:val="nb-NO"/>
              </w:rPr>
              <w:t>.</w:t>
            </w:r>
            <w:r w:rsidR="10A2882A" w:rsidRPr="005F7DC2">
              <w:rPr>
                <w:lang w:val="nb-NO"/>
              </w:rPr>
              <w:t xml:space="preserve"> Planen er et godt verktøy</w:t>
            </w:r>
            <w:r w:rsidR="3B949471" w:rsidRPr="005F7DC2">
              <w:rPr>
                <w:lang w:val="nb-NO"/>
              </w:rPr>
              <w:t xml:space="preserve"> for alle tilsette da den </w:t>
            </w:r>
            <w:r w:rsidR="10A2882A" w:rsidRPr="005F7DC2">
              <w:rPr>
                <w:lang w:val="nb-NO"/>
              </w:rPr>
              <w:t>beskriver rutiner for vakt, aktiviterer, ansvarsområde mm.</w:t>
            </w:r>
          </w:p>
          <w:p w14:paraId="00718DD2" w14:textId="23E8DB98" w:rsidR="00BA5D4C" w:rsidRPr="00B36155" w:rsidRDefault="00BA5D4C" w:rsidP="00BA5D4C">
            <w:pPr>
              <w:pStyle w:val="Brdtekst"/>
            </w:pPr>
          </w:p>
        </w:tc>
      </w:tr>
      <w:tr w:rsidR="00064AD0" w14:paraId="26E71B90" w14:textId="77777777" w:rsidTr="4385DD45">
        <w:trPr>
          <w:trHeight w:val="739"/>
        </w:trPr>
        <w:tc>
          <w:tcPr>
            <w:tcW w:w="9346" w:type="dxa"/>
            <w:gridSpan w:val="2"/>
          </w:tcPr>
          <w:p w14:paraId="6903CE72" w14:textId="77777777" w:rsidR="00064AD0" w:rsidRDefault="00064AD0" w:rsidP="002819C7">
            <w:pPr>
              <w:pStyle w:val="Brdtekst"/>
              <w:ind w:left="132"/>
              <w:rPr>
                <w:lang w:val="nb-NO"/>
              </w:rPr>
            </w:pPr>
            <w:r w:rsidRPr="00B36155">
              <w:rPr>
                <w:lang w:val="nb-NO"/>
              </w:rPr>
              <w:t>Forslag til vedtak:</w:t>
            </w:r>
          </w:p>
          <w:p w14:paraId="5CE0609C" w14:textId="17622DF6" w:rsidR="00064AD0" w:rsidRDefault="00BA5D4C" w:rsidP="000A043D">
            <w:pPr>
              <w:pStyle w:val="Brdtekst"/>
              <w:ind w:left="132"/>
              <w:rPr>
                <w:b/>
                <w:bCs/>
                <w:lang w:val="nb-NO"/>
              </w:rPr>
            </w:pPr>
            <w:r w:rsidRPr="4385DD45">
              <w:rPr>
                <w:lang w:val="nb-NO"/>
              </w:rPr>
              <w:t>Til orientering</w:t>
            </w:r>
            <w:r w:rsidR="00092707" w:rsidRPr="4385DD45">
              <w:rPr>
                <w:lang w:val="nb-NO"/>
              </w:rPr>
              <w:t>.</w:t>
            </w:r>
            <w:r w:rsidR="22A05993" w:rsidRPr="4385DD45">
              <w:rPr>
                <w:lang w:val="nb-NO"/>
              </w:rPr>
              <w:t xml:space="preserve"> Det blir stilt spørsmål om planen kan legges på skolen hjemmeside.</w:t>
            </w:r>
            <w:r w:rsidR="00092707" w:rsidRPr="4385DD45">
              <w:rPr>
                <w:lang w:val="nb-NO"/>
              </w:rPr>
              <w:t xml:space="preserve"> </w:t>
            </w:r>
          </w:p>
        </w:tc>
      </w:tr>
    </w:tbl>
    <w:p w14:paraId="30706A3B" w14:textId="77777777" w:rsidR="00064AD0" w:rsidRDefault="00064AD0" w:rsidP="00546CAF">
      <w:pPr>
        <w:pStyle w:val="Brdtekst"/>
        <w:rPr>
          <w:lang w:val="nb-NO"/>
        </w:rPr>
      </w:pPr>
    </w:p>
    <w:p w14:paraId="44B5CDC5" w14:textId="77777777" w:rsidR="00064AD0" w:rsidRDefault="00064AD0" w:rsidP="00546CAF">
      <w:pPr>
        <w:pStyle w:val="Brdtekst"/>
        <w:rPr>
          <w:lang w:val="nb-NO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7643"/>
      </w:tblGrid>
      <w:tr w:rsidR="00CD03F4" w14:paraId="3ABD2B28" w14:textId="77777777" w:rsidTr="4385DD45">
        <w:trPr>
          <w:trHeight w:val="313"/>
        </w:trPr>
        <w:tc>
          <w:tcPr>
            <w:tcW w:w="1703" w:type="dxa"/>
          </w:tcPr>
          <w:p w14:paraId="1059DC63" w14:textId="0EE82A42" w:rsidR="00CD03F4" w:rsidRDefault="00CD03F4" w:rsidP="00D1719B">
            <w:pPr>
              <w:pStyle w:val="Brdtekst"/>
              <w:ind w:left="132"/>
              <w:rPr>
                <w:b/>
                <w:bCs/>
              </w:rPr>
            </w:pPr>
            <w:proofErr w:type="gramStart"/>
            <w:r w:rsidRPr="00B36155">
              <w:rPr>
                <w:b/>
                <w:bCs/>
                <w:lang w:val="nb-NO"/>
              </w:rPr>
              <w:t xml:space="preserve">Sak  </w:t>
            </w:r>
            <w:r w:rsidR="00BA5D4C">
              <w:rPr>
                <w:b/>
                <w:bCs/>
              </w:rPr>
              <w:t>6</w:t>
            </w:r>
            <w:proofErr w:type="gramEnd"/>
            <w:r w:rsidR="00BD3615">
              <w:rPr>
                <w:b/>
                <w:bCs/>
              </w:rPr>
              <w:t xml:space="preserve"> / </w:t>
            </w:r>
            <w:r w:rsidR="00527702">
              <w:rPr>
                <w:b/>
                <w:bCs/>
              </w:rPr>
              <w:t>26</w:t>
            </w:r>
          </w:p>
          <w:p w14:paraId="62687417" w14:textId="77777777" w:rsidR="00CD03F4" w:rsidRDefault="00CD03F4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7F23243A" w14:textId="486A3732" w:rsidR="00CD03F4" w:rsidRDefault="003364F8" w:rsidP="00CD03F4">
            <w:pPr>
              <w:pStyle w:val="Brdtekst"/>
              <w:rPr>
                <w:i/>
                <w:iCs/>
                <w:lang w:val="nb-NO"/>
              </w:rPr>
            </w:pPr>
            <w:r>
              <w:rPr>
                <w:i/>
                <w:iCs/>
                <w:lang w:val="nb-NO"/>
              </w:rPr>
              <w:t>E</w:t>
            </w:r>
            <w:r w:rsidR="00BA268A">
              <w:rPr>
                <w:i/>
                <w:iCs/>
                <w:lang w:val="nb-NO"/>
              </w:rPr>
              <w:t>ventuelt</w:t>
            </w:r>
          </w:p>
          <w:p w14:paraId="472D82C5" w14:textId="77777777" w:rsidR="003364F8" w:rsidRDefault="003364F8" w:rsidP="00CD03F4">
            <w:pPr>
              <w:pStyle w:val="Brdtekst"/>
              <w:rPr>
                <w:i/>
                <w:iCs/>
                <w:lang w:val="nb-NO"/>
              </w:rPr>
            </w:pPr>
          </w:p>
          <w:p w14:paraId="4234960B" w14:textId="32C93F2B" w:rsidR="00C15506" w:rsidRDefault="3718E3EC" w:rsidP="4385DD45">
            <w:pPr>
              <w:pStyle w:val="Brdtekst"/>
              <w:numPr>
                <w:ilvl w:val="0"/>
                <w:numId w:val="2"/>
              </w:numPr>
              <w:rPr>
                <w:lang w:val="nb-NO"/>
              </w:rPr>
            </w:pPr>
            <w:r w:rsidRPr="4385DD45">
              <w:rPr>
                <w:lang w:val="nb-NO"/>
              </w:rPr>
              <w:t>Kleppmodellen</w:t>
            </w:r>
            <w:r w:rsidR="694DF261" w:rsidRPr="4385DD45">
              <w:rPr>
                <w:lang w:val="nb-NO"/>
              </w:rPr>
              <w:t xml:space="preserve">. Hvordan bruker vi Kleppmodellen i møte med foresatte? </w:t>
            </w:r>
          </w:p>
          <w:p w14:paraId="4BE8BD90" w14:textId="7E8961A0" w:rsidR="00C15506" w:rsidRPr="00A145B5" w:rsidRDefault="714FCC99" w:rsidP="4385DD45">
            <w:pPr>
              <w:pStyle w:val="Brdtekst"/>
              <w:numPr>
                <w:ilvl w:val="0"/>
                <w:numId w:val="2"/>
              </w:numPr>
              <w:spacing w:line="259" w:lineRule="auto"/>
              <w:rPr>
                <w:lang w:val="nb-NO"/>
              </w:rPr>
            </w:pPr>
            <w:r w:rsidRPr="4385DD45">
              <w:rPr>
                <w:lang w:val="nb-NO"/>
              </w:rPr>
              <w:t>Rehabilitering</w:t>
            </w:r>
            <w:r w:rsidR="0029F07C" w:rsidRPr="4385DD45">
              <w:rPr>
                <w:lang w:val="nb-NO"/>
              </w:rPr>
              <w:t xml:space="preserve"> </w:t>
            </w:r>
            <w:r w:rsidR="5551EF54" w:rsidRPr="4385DD45">
              <w:rPr>
                <w:lang w:val="nb-NO"/>
              </w:rPr>
              <w:t>av Orstad skole</w:t>
            </w:r>
          </w:p>
        </w:tc>
      </w:tr>
      <w:tr w:rsidR="00CD03F4" w:rsidRPr="00B36155" w14:paraId="1AECF64E" w14:textId="77777777" w:rsidTr="4385DD45">
        <w:trPr>
          <w:trHeight w:val="338"/>
        </w:trPr>
        <w:tc>
          <w:tcPr>
            <w:tcW w:w="9346" w:type="dxa"/>
            <w:gridSpan w:val="2"/>
          </w:tcPr>
          <w:p w14:paraId="062D8250" w14:textId="502D7039" w:rsidR="001D3EF9" w:rsidRPr="00B36155" w:rsidRDefault="001D3EF9" w:rsidP="00527702">
            <w:pPr>
              <w:pStyle w:val="Brdtekst"/>
              <w:ind w:left="552"/>
            </w:pPr>
          </w:p>
        </w:tc>
      </w:tr>
      <w:tr w:rsidR="00CD03F4" w14:paraId="33258610" w14:textId="77777777" w:rsidTr="4385DD45">
        <w:trPr>
          <w:trHeight w:val="739"/>
        </w:trPr>
        <w:tc>
          <w:tcPr>
            <w:tcW w:w="9346" w:type="dxa"/>
            <w:gridSpan w:val="2"/>
          </w:tcPr>
          <w:p w14:paraId="42D2E236" w14:textId="77777777" w:rsidR="00CD03F4" w:rsidRDefault="00CD03F4" w:rsidP="00D1719B">
            <w:pPr>
              <w:pStyle w:val="Brdtekst"/>
              <w:ind w:left="132"/>
              <w:rPr>
                <w:lang w:val="nb-NO"/>
              </w:rPr>
            </w:pPr>
            <w:r w:rsidRPr="00B36155">
              <w:rPr>
                <w:lang w:val="nb-NO"/>
              </w:rPr>
              <w:t>Forslag til vedtak:</w:t>
            </w:r>
          </w:p>
          <w:p w14:paraId="547752F8" w14:textId="0F5F65B4" w:rsidR="00D17A15" w:rsidRDefault="4DF4A3B9" w:rsidP="4385DD45">
            <w:pPr>
              <w:pStyle w:val="Brdtekst"/>
              <w:numPr>
                <w:ilvl w:val="0"/>
                <w:numId w:val="1"/>
              </w:numPr>
              <w:rPr>
                <w:lang w:val="nb-NO"/>
              </w:rPr>
            </w:pPr>
            <w:r w:rsidRPr="4385DD45">
              <w:rPr>
                <w:lang w:val="nb-NO"/>
              </w:rPr>
              <w:t xml:space="preserve">Ha videre </w:t>
            </w:r>
            <w:proofErr w:type="gramStart"/>
            <w:r w:rsidRPr="4385DD45">
              <w:rPr>
                <w:lang w:val="nb-NO"/>
              </w:rPr>
              <w:t>fokus</w:t>
            </w:r>
            <w:proofErr w:type="gramEnd"/>
            <w:r w:rsidRPr="4385DD45">
              <w:rPr>
                <w:lang w:val="nb-NO"/>
              </w:rPr>
              <w:t xml:space="preserve"> på Kleppmodellen blant tilsette. </w:t>
            </w:r>
            <w:r w:rsidR="43D5842B" w:rsidRPr="4385DD45">
              <w:rPr>
                <w:lang w:val="nb-NO"/>
              </w:rPr>
              <w:t xml:space="preserve">Arbeide for at alle tilsette </w:t>
            </w:r>
            <w:proofErr w:type="gramStart"/>
            <w:r w:rsidR="43D5842B" w:rsidRPr="4385DD45">
              <w:rPr>
                <w:lang w:val="nb-NO"/>
              </w:rPr>
              <w:t>implementerer</w:t>
            </w:r>
            <w:proofErr w:type="gramEnd"/>
            <w:r w:rsidR="43D5842B" w:rsidRPr="4385DD45">
              <w:rPr>
                <w:lang w:val="nb-NO"/>
              </w:rPr>
              <w:t xml:space="preserve"> Kleppmod</w:t>
            </w:r>
            <w:r w:rsidR="52F56638" w:rsidRPr="4385DD45">
              <w:rPr>
                <w:lang w:val="nb-NO"/>
              </w:rPr>
              <w:t>e</w:t>
            </w:r>
            <w:r w:rsidR="43D5842B" w:rsidRPr="4385DD45">
              <w:rPr>
                <w:lang w:val="nb-NO"/>
              </w:rPr>
              <w:t xml:space="preserve">llen og at de </w:t>
            </w:r>
            <w:r w:rsidRPr="4385DD45">
              <w:rPr>
                <w:lang w:val="nb-NO"/>
              </w:rPr>
              <w:t xml:space="preserve">i møte med </w:t>
            </w:r>
            <w:r w:rsidR="04866152" w:rsidRPr="4385DD45">
              <w:rPr>
                <w:lang w:val="nb-NO"/>
              </w:rPr>
              <w:t xml:space="preserve">foresatte </w:t>
            </w:r>
            <w:r w:rsidRPr="4385DD45">
              <w:rPr>
                <w:lang w:val="nb-NO"/>
              </w:rPr>
              <w:t xml:space="preserve">forteller hvor en er i modellen. </w:t>
            </w:r>
          </w:p>
          <w:p w14:paraId="3EEC3ECF" w14:textId="01379428" w:rsidR="5C571435" w:rsidRDefault="5C571435" w:rsidP="4385DD45">
            <w:pPr>
              <w:pStyle w:val="Brdtekst"/>
              <w:numPr>
                <w:ilvl w:val="0"/>
                <w:numId w:val="1"/>
              </w:numPr>
              <w:rPr>
                <w:lang w:val="nb-NO"/>
              </w:rPr>
            </w:pPr>
            <w:r w:rsidRPr="4385DD45">
              <w:rPr>
                <w:lang w:val="nb-NO"/>
              </w:rPr>
              <w:t>Politikerne har ikke blitt enige om en samarbeidsavtale med T</w:t>
            </w:r>
            <w:r w:rsidR="74F0D8BB" w:rsidRPr="4385DD45">
              <w:rPr>
                <w:lang w:val="nb-NO"/>
              </w:rPr>
              <w:t>i</w:t>
            </w:r>
            <w:r w:rsidRPr="4385DD45">
              <w:rPr>
                <w:lang w:val="nb-NO"/>
              </w:rPr>
              <w:t>me kommune</w:t>
            </w:r>
            <w:r w:rsidR="61D3CF79" w:rsidRPr="4385DD45">
              <w:rPr>
                <w:lang w:val="nb-NO"/>
              </w:rPr>
              <w:t xml:space="preserve"> (U –trinn)</w:t>
            </w:r>
            <w:r w:rsidRPr="4385DD45">
              <w:rPr>
                <w:lang w:val="nb-NO"/>
              </w:rPr>
              <w:t>. Saken skal opp i kommunestyret i både Time og Klepp</w:t>
            </w:r>
            <w:r w:rsidR="6C4D2026" w:rsidRPr="4385DD45">
              <w:rPr>
                <w:lang w:val="nb-NO"/>
              </w:rPr>
              <w:t xml:space="preserve"> kommune</w:t>
            </w:r>
            <w:r w:rsidRPr="4385DD45">
              <w:rPr>
                <w:lang w:val="nb-NO"/>
              </w:rPr>
              <w:t xml:space="preserve">. </w:t>
            </w:r>
            <w:r w:rsidR="0DBC64CB" w:rsidRPr="4385DD45">
              <w:rPr>
                <w:lang w:val="nb-NO"/>
              </w:rPr>
              <w:t>Når saken er vedtatt vil alle foreldre / elever få beskjed. Det vil være et eget foreldremøte for 7. - 9.trinn når beslutning er vedtatt</w:t>
            </w:r>
            <w:r w:rsidR="6C521996" w:rsidRPr="4385DD45">
              <w:rPr>
                <w:lang w:val="nb-NO"/>
              </w:rPr>
              <w:t xml:space="preserve"> og planen for overgang er utarbeidet</w:t>
            </w:r>
            <w:r w:rsidR="0DBC64CB" w:rsidRPr="4385DD45">
              <w:rPr>
                <w:lang w:val="nb-NO"/>
              </w:rPr>
              <w:t>.</w:t>
            </w:r>
          </w:p>
          <w:p w14:paraId="0FB1CD81" w14:textId="77777777" w:rsidR="00063E82" w:rsidRDefault="00063E82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</w:tr>
      <w:tr w:rsidR="00CD03F4" w14:paraId="015C3DCD" w14:textId="77777777" w:rsidTr="4385DD45">
        <w:trPr>
          <w:trHeight w:val="313"/>
        </w:trPr>
        <w:tc>
          <w:tcPr>
            <w:tcW w:w="1703" w:type="dxa"/>
          </w:tcPr>
          <w:p w14:paraId="73E1A378" w14:textId="2D7070B1" w:rsidR="00CD03F4" w:rsidRDefault="003B5721" w:rsidP="00D1719B">
            <w:pPr>
              <w:pStyle w:val="Brdtekst"/>
              <w:ind w:left="132"/>
              <w:rPr>
                <w:b/>
                <w:bCs/>
              </w:rPr>
            </w:pPr>
            <w:r>
              <w:rPr>
                <w:b/>
                <w:bCs/>
                <w:lang w:val="nb-NO"/>
              </w:rPr>
              <w:t>Neste møte</w:t>
            </w:r>
          </w:p>
          <w:p w14:paraId="324930B3" w14:textId="77777777" w:rsidR="00CD03F4" w:rsidRDefault="00CD03F4" w:rsidP="00D1719B">
            <w:pPr>
              <w:pStyle w:val="Brdtekst"/>
              <w:ind w:left="132"/>
              <w:rPr>
                <w:b/>
                <w:bCs/>
                <w:lang w:val="nb-NO"/>
              </w:rPr>
            </w:pPr>
          </w:p>
        </w:tc>
        <w:tc>
          <w:tcPr>
            <w:tcW w:w="7643" w:type="dxa"/>
          </w:tcPr>
          <w:p w14:paraId="1DFA5465" w14:textId="3CB9AA7F" w:rsidR="00CD03F4" w:rsidRDefault="6C90E701" w:rsidP="4385DD45">
            <w:pPr>
              <w:pStyle w:val="Brdtekst"/>
              <w:rPr>
                <w:lang w:val="nb-NO"/>
              </w:rPr>
            </w:pPr>
            <w:r w:rsidRPr="4385DD45">
              <w:rPr>
                <w:lang w:val="nb-NO"/>
              </w:rPr>
              <w:t>10.11.26 kl.17.00-18.00</w:t>
            </w:r>
          </w:p>
          <w:p w14:paraId="4242B28D" w14:textId="47E3CDEF" w:rsidR="00CD03F4" w:rsidRDefault="6C90E701" w:rsidP="4385DD45">
            <w:pPr>
              <w:pStyle w:val="Brdtekst"/>
              <w:rPr>
                <w:lang w:val="nb-NO"/>
              </w:rPr>
            </w:pPr>
            <w:r w:rsidRPr="4385DD45">
              <w:rPr>
                <w:lang w:val="nb-NO"/>
              </w:rPr>
              <w:t>09.02.27 kl.17.00 - 18.00</w:t>
            </w:r>
          </w:p>
          <w:p w14:paraId="2E5155FB" w14:textId="3B2F1FF8" w:rsidR="00CD03F4" w:rsidRDefault="6C90E701" w:rsidP="4385DD45">
            <w:pPr>
              <w:pStyle w:val="Brdtekst"/>
              <w:rPr>
                <w:lang w:val="nb-NO"/>
              </w:rPr>
            </w:pPr>
            <w:r w:rsidRPr="4385DD45">
              <w:rPr>
                <w:lang w:val="nb-NO"/>
              </w:rPr>
              <w:t>13.04.27 kl.17.00 - 18.00</w:t>
            </w:r>
          </w:p>
        </w:tc>
      </w:tr>
      <w:tr w:rsidR="00CD03F4" w:rsidRPr="00B36155" w14:paraId="1A8751DB" w14:textId="77777777" w:rsidTr="4385DD45">
        <w:trPr>
          <w:trHeight w:val="1020"/>
        </w:trPr>
        <w:tc>
          <w:tcPr>
            <w:tcW w:w="9346" w:type="dxa"/>
            <w:gridSpan w:val="2"/>
          </w:tcPr>
          <w:p w14:paraId="49CF318C" w14:textId="5C9E1D60" w:rsidR="00CD03F4" w:rsidRDefault="554D780D" w:rsidP="00D1719B">
            <w:pPr>
              <w:pStyle w:val="Brdtekst"/>
              <w:ind w:left="132"/>
            </w:pPr>
            <w:r w:rsidRPr="4385DD45">
              <w:rPr>
                <w:b/>
                <w:bCs/>
                <w:lang w:val="nb-NO"/>
              </w:rPr>
              <w:t>Oppsummering og saker som skal følges opp:</w:t>
            </w:r>
          </w:p>
          <w:p w14:paraId="4ABB9D1E" w14:textId="49C8CBD1" w:rsidR="003B5721" w:rsidRPr="00B36155" w:rsidRDefault="015AC577" w:rsidP="4385DD45">
            <w:pPr>
              <w:pStyle w:val="Brdtekst"/>
              <w:ind w:left="132"/>
              <w:rPr>
                <w:lang w:val="nb-NO"/>
              </w:rPr>
            </w:pPr>
            <w:r w:rsidRPr="4385DD45">
              <w:rPr>
                <w:lang w:val="nb-NO"/>
              </w:rPr>
              <w:t xml:space="preserve">Rehabilitering av Orstad </w:t>
            </w:r>
            <w:r w:rsidR="33C409C3" w:rsidRPr="4385DD45">
              <w:rPr>
                <w:lang w:val="nb-NO"/>
              </w:rPr>
              <w:t xml:space="preserve">og nedleggelse av ungdomstrinnet er en sak vi vil følge opp </w:t>
            </w:r>
            <w:r w:rsidRPr="4385DD45">
              <w:rPr>
                <w:lang w:val="nb-NO"/>
              </w:rPr>
              <w:t>jevnlig</w:t>
            </w:r>
            <w:r w:rsidR="532DAE7D" w:rsidRPr="4385DD45">
              <w:rPr>
                <w:lang w:val="nb-NO"/>
              </w:rPr>
              <w:t xml:space="preserve"> gjennom året</w:t>
            </w:r>
            <w:r w:rsidRPr="4385DD45">
              <w:rPr>
                <w:lang w:val="nb-NO"/>
              </w:rPr>
              <w:t>, og en vil</w:t>
            </w:r>
            <w:r w:rsidR="7BF00289" w:rsidRPr="4385DD45">
              <w:rPr>
                <w:lang w:val="nb-NO"/>
              </w:rPr>
              <w:t xml:space="preserve"> </w:t>
            </w:r>
            <w:r w:rsidRPr="4385DD45">
              <w:rPr>
                <w:lang w:val="nb-NO"/>
              </w:rPr>
              <w:t>ha ekstra møter / informasjonsutveksling</w:t>
            </w:r>
            <w:r w:rsidR="6B0D4F2D" w:rsidRPr="4385DD45">
              <w:rPr>
                <w:lang w:val="nb-NO"/>
              </w:rPr>
              <w:t xml:space="preserve"> ved behov</w:t>
            </w:r>
            <w:r w:rsidRPr="4385DD45">
              <w:rPr>
                <w:lang w:val="nb-NO"/>
              </w:rPr>
              <w:t>.</w:t>
            </w:r>
          </w:p>
        </w:tc>
      </w:tr>
    </w:tbl>
    <w:p w14:paraId="20937FBD" w14:textId="77777777" w:rsidR="003225C4" w:rsidRDefault="003225C4" w:rsidP="000C7513">
      <w:pPr>
        <w:pStyle w:val="Brdtekst"/>
      </w:pPr>
    </w:p>
    <w:p w14:paraId="292747AD" w14:textId="763D8EA7" w:rsidR="00F81394" w:rsidRPr="00AD7C1D" w:rsidRDefault="00F81394" w:rsidP="4385DD45">
      <w:pPr>
        <w:pStyle w:val="Brdtekst"/>
        <w:spacing w:line="259" w:lineRule="auto"/>
        <w:rPr>
          <w:lang w:val="nn-NO"/>
        </w:rPr>
      </w:pPr>
      <w:r>
        <w:fldChar w:fldCharType="begin"/>
      </w:r>
      <w:r>
        <w:instrText xml:space="preserve">  </w:instrText>
      </w:r>
      <w:r>
        <w:fldChar w:fldCharType="end"/>
      </w:r>
      <w:r w:rsidR="00C0248D">
        <w:t>Klepp kommune</w:t>
      </w:r>
      <w:r>
        <w:t xml:space="preserve">, </w:t>
      </w:r>
      <w:r w:rsidR="00E4547B">
        <w:t>0</w:t>
      </w:r>
      <w:r w:rsidR="4CCEF6F2">
        <w:t>8</w:t>
      </w:r>
      <w:r w:rsidR="00E4547B">
        <w:t>.09</w:t>
      </w:r>
      <w:r w:rsidR="00527702">
        <w:t>.26</w:t>
      </w:r>
    </w:p>
    <w:p w14:paraId="268A6035" w14:textId="149B0343" w:rsidR="004B68F6" w:rsidRPr="00C37766" w:rsidRDefault="00D422FA" w:rsidP="004B68F6">
      <w:pPr>
        <w:pStyle w:val="Brdtekst"/>
      </w:pPr>
      <w:r w:rsidRPr="00ED30B9">
        <w:rPr>
          <w:lang w:val="nn-NO"/>
        </w:rPr>
        <w:t>Randi Harveland</w:t>
      </w:r>
    </w:p>
    <w:p w14:paraId="5F8E1068" w14:textId="6BA3C613" w:rsidR="00F17C98" w:rsidRDefault="00546CAF" w:rsidP="00A12B32">
      <w:pPr>
        <w:pStyle w:val="Brdtekst"/>
      </w:pPr>
      <w:r>
        <w:t>R</w:t>
      </w:r>
      <w:r w:rsidR="00C0248D">
        <w:t>ektor</w:t>
      </w:r>
      <w:r w:rsidRPr="00ED30B9">
        <w:rPr>
          <w:lang w:val="nn-NO"/>
        </w:rPr>
        <w:t xml:space="preserve"> </w:t>
      </w:r>
      <w:bookmarkStart w:id="0" w:name="_Hlk207000759"/>
    </w:p>
    <w:tbl>
      <w:tblPr>
        <w:tblStyle w:val="TableGrid"/>
        <w:tblpPr w:vertAnchor="page" w:horzAnchor="page" w:tblpX="1418" w:tblpY="15610"/>
        <w:tblOverlap w:val="never"/>
        <w:tblW w:w="8583" w:type="dxa"/>
        <w:tblInd w:w="0" w:type="dxa"/>
        <w:tblLook w:val="04A0" w:firstRow="1" w:lastRow="0" w:firstColumn="1" w:lastColumn="0" w:noHBand="0" w:noVBand="1"/>
      </w:tblPr>
      <w:tblGrid>
        <w:gridCol w:w="3321"/>
        <w:gridCol w:w="2823"/>
        <w:gridCol w:w="1601"/>
        <w:gridCol w:w="838"/>
      </w:tblGrid>
      <w:tr w:rsidR="00F17C98" w14:paraId="755AA76B" w14:textId="77777777" w:rsidTr="009A47B0">
        <w:trPr>
          <w:trHeight w:val="179"/>
        </w:trPr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6818568C" w14:textId="0B1AAEC0" w:rsidR="00F17C98" w:rsidRDefault="00F17C98" w:rsidP="009A47B0">
            <w:pPr>
              <w:spacing w:line="259" w:lineRule="auto"/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08BD20DD" w14:textId="08D5BF5B" w:rsidR="00F17C98" w:rsidRDefault="00F17C98" w:rsidP="009A47B0">
            <w:pPr>
              <w:spacing w:line="259" w:lineRule="auto"/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5AA27641" w14:textId="61CCCCB2" w:rsidR="00F17C98" w:rsidRDefault="00F17C98" w:rsidP="009A47B0">
            <w:pPr>
              <w:spacing w:line="259" w:lineRule="auto"/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59F8FC1" w14:textId="38C467BF" w:rsidR="00F17C98" w:rsidRDefault="00F17C98" w:rsidP="009A47B0">
            <w:pPr>
              <w:spacing w:line="259" w:lineRule="auto"/>
            </w:pPr>
          </w:p>
        </w:tc>
      </w:tr>
      <w:bookmarkEnd w:id="0"/>
    </w:tbl>
    <w:p w14:paraId="47588D51" w14:textId="77777777" w:rsidR="00B3185D" w:rsidRDefault="00B3185D" w:rsidP="005F7DC2">
      <w:pPr>
        <w:pStyle w:val="Brdtekst"/>
        <w:rPr>
          <w:lang w:val="nn-NO"/>
        </w:rPr>
      </w:pPr>
    </w:p>
    <w:sectPr w:rsidR="00B3185D" w:rsidSect="00492A1F"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682BF" w14:textId="77777777" w:rsidR="00B021B3" w:rsidRDefault="00B021B3" w:rsidP="00B91995">
      <w:r>
        <w:separator/>
      </w:r>
    </w:p>
  </w:endnote>
  <w:endnote w:type="continuationSeparator" w:id="0">
    <w:p w14:paraId="70006876" w14:textId="77777777" w:rsidR="00B021B3" w:rsidRDefault="00B021B3" w:rsidP="00B91995">
      <w:r>
        <w:continuationSeparator/>
      </w:r>
    </w:p>
  </w:endnote>
  <w:endnote w:type="continuationNotice" w:id="1">
    <w:p w14:paraId="58CCF956" w14:textId="77777777" w:rsidR="00B021B3" w:rsidRDefault="00B021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3A35" w14:textId="77777777" w:rsidR="00846ADD" w:rsidRPr="00B3632A" w:rsidRDefault="00846ADD" w:rsidP="002D5A95">
    <w:pPr>
      <w:pStyle w:val="Bunntekst"/>
      <w:jc w:val="right"/>
      <w:rPr>
        <w:sz w:val="22"/>
      </w:rPr>
    </w:pPr>
    <w:r w:rsidRPr="00B3632A">
      <w:rPr>
        <w:sz w:val="22"/>
      </w:rPr>
      <w:fldChar w:fldCharType="begin"/>
    </w:r>
    <w:r w:rsidRPr="00B3632A">
      <w:rPr>
        <w:sz w:val="22"/>
      </w:rPr>
      <w:instrText>PAGE  \* Arabic  \* MERGEFORMAT</w:instrText>
    </w:r>
    <w:r w:rsidRPr="00B3632A">
      <w:rPr>
        <w:sz w:val="22"/>
      </w:rPr>
      <w:fldChar w:fldCharType="separate"/>
    </w:r>
    <w:r w:rsidR="00C0248D">
      <w:rPr>
        <w:noProof/>
        <w:sz w:val="22"/>
      </w:rPr>
      <w:t>2</w:t>
    </w:r>
    <w:r w:rsidRPr="00B3632A">
      <w:rPr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82F09" w14:textId="5288D444" w:rsidR="00846ADD" w:rsidRDefault="00C0248D" w:rsidP="00F81394">
    <w:pPr>
      <w:pStyle w:val="Bunntekst"/>
      <w:tabs>
        <w:tab w:val="clear" w:pos="4820"/>
        <w:tab w:val="left" w:pos="3124"/>
      </w:tabs>
      <w:spacing w:before="480"/>
    </w:pPr>
    <w:r>
      <w:rPr>
        <w:noProof/>
        <w:lang w:val="nn-NO" w:eastAsia="nn-NO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DF72053" wp14:editId="4ECEB505">
              <wp:simplePos x="0" y="0"/>
              <wp:positionH relativeFrom="column">
                <wp:posOffset>4940315</wp:posOffset>
              </wp:positionH>
              <wp:positionV relativeFrom="paragraph">
                <wp:posOffset>19995</wp:posOffset>
              </wp:positionV>
              <wp:extent cx="1352550" cy="738877"/>
              <wp:effectExtent l="0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7388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B8EEC4" w14:textId="5628392B" w:rsidR="00846ADD" w:rsidRPr="002D5A95" w:rsidRDefault="005521DC" w:rsidP="00F81394">
                          <w:pPr>
                            <w:spacing w:before="120"/>
                            <w:rPr>
                              <w:rFonts w:ascii="Calibri Light" w:hAnsi="Calibri Light"/>
                              <w:i/>
                              <w:color w:val="595959"/>
                              <w:spacing w:val="-8"/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0261BF5" wp14:editId="3F7FAF5D">
                                <wp:extent cx="1169670" cy="584718"/>
                                <wp:effectExtent l="0" t="0" r="0" b="6350"/>
                                <wp:docPr id="75939223" name="Picture 75939223" descr="Fug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Fug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9670" cy="58471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4DD70D34">
            <v:shapetype id="_x0000_t202" coordsize="21600,21600" o:spt="202" path="m,l,21600r21600,l21600,xe" w14:anchorId="4DF72053">
              <v:stroke joinstyle="miter"/>
              <v:path gradientshapeok="t" o:connecttype="rect"/>
            </v:shapetype>
            <v:shape id="Text Box 2" style="position:absolute;margin-left:389pt;margin-top:1.55pt;width:106.5pt;height:5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">
              <v:textbox>
                <w:txbxContent>
                  <w:p w:rsidRPr="002D5A95" w:rsidR="00846ADD" w:rsidP="00F81394" w:rsidRDefault="005521DC" w14:paraId="672A6659" w14:textId="5628392B">
                    <w:pPr>
                      <w:spacing w:before="120"/>
                      <w:rPr>
                        <w:rFonts w:ascii="Calibri Light" w:hAnsi="Calibri Light"/>
                        <w:i/>
                        <w:color w:val="595959"/>
                        <w:spacing w:val="-8"/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88E8F05" wp14:editId="3F7FAF5D">
                          <wp:extent cx="1169670" cy="584718"/>
                          <wp:effectExtent l="0" t="0" r="0" b="6350"/>
                          <wp:docPr id="1102131300" name="Picture 75939223" descr="Fug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Fug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9670" cy="58471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nn-NO" w:eastAsia="nn-NO"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75E33A63" wp14:editId="66441176">
              <wp:simplePos x="0" y="0"/>
              <wp:positionH relativeFrom="page">
                <wp:posOffset>0</wp:posOffset>
              </wp:positionH>
              <wp:positionV relativeFrom="page">
                <wp:posOffset>10009505</wp:posOffset>
              </wp:positionV>
              <wp:extent cx="6883400" cy="450850"/>
              <wp:effectExtent l="0" t="0" r="3175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83400" cy="450850"/>
                      </a:xfrm>
                      <a:prstGeom prst="rect">
                        <a:avLst/>
                      </a:prstGeom>
                      <a:solidFill>
                        <a:srgbClr val="E6E6E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707A7789">
            <v:rect id="Rectangle 1" style="position:absolute;margin-left:0;margin-top:788.15pt;width:542pt;height:35.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e6e6e6" stroked="f" w14:anchorId="7AA54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">
              <w10:wrap anchorx="page" anchory="page"/>
              <w10:anchorlock/>
            </v:rect>
          </w:pict>
        </mc:Fallback>
      </mc:AlternateContent>
    </w:r>
    <w:r w:rsidR="4385DD45" w:rsidRPr="4385DD45">
      <w:rPr>
        <w:lang w:val="en-US"/>
      </w:rPr>
      <w:t>www.klepp.kommune.no</w:t>
    </w:r>
    <w:r>
      <w:tab/>
    </w:r>
    <w:r w:rsidR="4385DD45" w:rsidRPr="4385DD45">
      <w:rPr>
        <w:lang w:val="en-US"/>
      </w:rPr>
      <w:t>E-post: postmottak@klepp.kommune.no</w:t>
    </w:r>
  </w:p>
  <w:p w14:paraId="1EC144C3" w14:textId="77777777" w:rsidR="00846ADD" w:rsidRDefault="4385DD45" w:rsidP="00F81394">
    <w:pPr>
      <w:pStyle w:val="Bunntekst"/>
      <w:tabs>
        <w:tab w:val="clear" w:pos="4820"/>
        <w:tab w:val="left" w:pos="3124"/>
      </w:tabs>
    </w:pPr>
    <w:proofErr w:type="spellStart"/>
    <w:r w:rsidRPr="4385DD45">
      <w:rPr>
        <w:lang w:val="en-US"/>
      </w:rPr>
      <w:t>Sentralbord</w:t>
    </w:r>
    <w:proofErr w:type="spellEnd"/>
    <w:r w:rsidRPr="4385DD45">
      <w:rPr>
        <w:lang w:val="en-US"/>
      </w:rPr>
      <w:t>: 51 42 98 00</w:t>
    </w:r>
    <w:r w:rsidR="00846ADD">
      <w:tab/>
    </w:r>
    <w:proofErr w:type="spellStart"/>
    <w:r w:rsidRPr="4385DD45">
      <w:rPr>
        <w:lang w:val="en-US"/>
      </w:rPr>
      <w:t>Organisasjonsnummer</w:t>
    </w:r>
    <w:proofErr w:type="spellEnd"/>
    <w:r w:rsidRPr="4385DD45">
      <w:rPr>
        <w:lang w:val="en-US"/>
      </w:rPr>
      <w:t>: 00864969682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512A" w14:textId="77777777" w:rsidR="00B021B3" w:rsidRDefault="00B021B3" w:rsidP="00B91995">
      <w:r>
        <w:separator/>
      </w:r>
    </w:p>
  </w:footnote>
  <w:footnote w:type="continuationSeparator" w:id="0">
    <w:p w14:paraId="3A5FD0B9" w14:textId="77777777" w:rsidR="00B021B3" w:rsidRDefault="00B021B3" w:rsidP="00B91995">
      <w:r>
        <w:continuationSeparator/>
      </w:r>
    </w:p>
  </w:footnote>
  <w:footnote w:type="continuationNotice" w:id="1">
    <w:p w14:paraId="40D86FFD" w14:textId="77777777" w:rsidR="00B021B3" w:rsidRDefault="00B021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2675" w14:textId="77777777" w:rsidR="00846ADD" w:rsidRDefault="00C0248D" w:rsidP="00F81394">
    <w:pPr>
      <w:pStyle w:val="Topptekst"/>
    </w:pPr>
    <w:r>
      <w:rPr>
        <w:noProof/>
        <w:lang w:val="nn-NO" w:eastAsia="nn-NO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4C6FD692" wp14:editId="79878AC8">
              <wp:simplePos x="0" y="0"/>
              <wp:positionH relativeFrom="column">
                <wp:posOffset>5229860</wp:posOffset>
              </wp:positionH>
              <wp:positionV relativeFrom="paragraph">
                <wp:posOffset>153035</wp:posOffset>
              </wp:positionV>
              <wp:extent cx="1082040" cy="631190"/>
              <wp:effectExtent l="635" t="635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040" cy="631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88529" w14:textId="77777777" w:rsidR="00846ADD" w:rsidRPr="00BE277C" w:rsidRDefault="00846ADD" w:rsidP="00F81394">
                          <w:pPr>
                            <w:pStyle w:val="Topptekst"/>
                          </w:pPr>
                          <w:r w:rsidRPr="00BE277C">
                            <w:t>Postadresse:</w:t>
                          </w:r>
                        </w:p>
                        <w:p w14:paraId="0782D8B9" w14:textId="6E5124A4" w:rsidR="00846ADD" w:rsidRDefault="00EC4630" w:rsidP="00F81394">
                          <w:pPr>
                            <w:pStyle w:val="Topptekst"/>
                          </w:pPr>
                          <w:r>
                            <w:t>Orstad skole</w:t>
                          </w:r>
                        </w:p>
                        <w:p w14:paraId="6CBE7778" w14:textId="1A3279C4" w:rsidR="00EC4630" w:rsidRDefault="00EC4630" w:rsidP="00F81394">
                          <w:pPr>
                            <w:pStyle w:val="Topptekst"/>
                          </w:pPr>
                          <w:proofErr w:type="spellStart"/>
                          <w:r>
                            <w:t>Skogvegen</w:t>
                          </w:r>
                          <w:proofErr w:type="spellEnd"/>
                          <w:r>
                            <w:t xml:space="preserve"> 26</w:t>
                          </w:r>
                        </w:p>
                        <w:p w14:paraId="56059961" w14:textId="7DBC5886" w:rsidR="00EC4630" w:rsidRPr="00BE277C" w:rsidRDefault="00EC4630" w:rsidP="00F81394">
                          <w:pPr>
                            <w:pStyle w:val="Topptekst"/>
                          </w:pPr>
                          <w:r>
                            <w:t>4353 Klepp stasjon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32CE11DF">
            <v:shapetype id="_x0000_t202" coordsize="21600,21600" o:spt="202" path="m,l,21600r21600,l21600,xe" w14:anchorId="4C6FD692">
              <v:stroke joinstyle="miter"/>
              <v:path gradientshapeok="t" o:connecttype="rect"/>
            </v:shapetype>
            <v:shape id="Text Box 4" style="position:absolute;margin-left:411.8pt;margin-top:12.05pt;width:85.2pt;height:49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">
              <v:textbox>
                <w:txbxContent>
                  <w:p w:rsidRPr="00BE277C" w:rsidR="00846ADD" w:rsidP="00F81394" w:rsidRDefault="00846ADD" w14:paraId="1BCB1403" w14:textId="77777777">
                    <w:pPr>
                      <w:pStyle w:val="Topptekst"/>
                    </w:pPr>
                    <w:r w:rsidRPr="00BE277C">
                      <w:t>Postadresse:</w:t>
                    </w:r>
                  </w:p>
                  <w:p w:rsidR="00846ADD" w:rsidP="00F81394" w:rsidRDefault="00EC4630" w14:paraId="2DC7F4B8" w14:textId="6E5124A4">
                    <w:pPr>
                      <w:pStyle w:val="Topptekst"/>
                    </w:pPr>
                    <w:r>
                      <w:t>Orstad skole</w:t>
                    </w:r>
                  </w:p>
                  <w:p w:rsidR="00EC4630" w:rsidP="00F81394" w:rsidRDefault="00EC4630" w14:paraId="3C750A22" w14:textId="1A3279C4">
                    <w:pPr>
                      <w:pStyle w:val="Topptekst"/>
                    </w:pPr>
                    <w:r>
                      <w:t>Skogvegen 26</w:t>
                    </w:r>
                  </w:p>
                  <w:p w:rsidRPr="00BE277C" w:rsidR="00EC4630" w:rsidP="00F81394" w:rsidRDefault="00EC4630" w14:paraId="60FB7B53" w14:textId="7DBC5886">
                    <w:pPr>
                      <w:pStyle w:val="Topptekst"/>
                    </w:pPr>
                    <w:r>
                      <w:t>4353 Klepp stasjon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  <w:lang w:val="nn-NO" w:eastAsia="nn-NO"/>
      </w:rPr>
      <w:drawing>
        <wp:anchor distT="0" distB="0" distL="114300" distR="114300" simplePos="0" relativeHeight="251658240" behindDoc="1" locked="1" layoutInCell="1" allowOverlap="1" wp14:anchorId="5FE42280" wp14:editId="4E0C6E7A">
          <wp:simplePos x="0" y="0"/>
          <wp:positionH relativeFrom="page">
            <wp:posOffset>720090</wp:posOffset>
          </wp:positionH>
          <wp:positionV relativeFrom="page">
            <wp:posOffset>683895</wp:posOffset>
          </wp:positionV>
          <wp:extent cx="1762125" cy="550545"/>
          <wp:effectExtent l="0" t="0" r="9525" b="1905"/>
          <wp:wrapNone/>
          <wp:docPr id="3" name="Picture 3" descr="Kommunevåpen liggende Bre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mmunevåpen liggende Bre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50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7F39CA" w14:textId="77777777" w:rsidR="00846ADD" w:rsidRPr="008811AC" w:rsidRDefault="00846ADD" w:rsidP="00F81394">
    <w:pPr>
      <w:pStyle w:val="Topptekst"/>
      <w:spacing w:after="420"/>
    </w:pPr>
  </w:p>
  <w:p w14:paraId="59D8A158" w14:textId="77777777" w:rsidR="00846ADD" w:rsidRPr="008811AC" w:rsidRDefault="00C0248D" w:rsidP="00F81394">
    <w:pPr>
      <w:pStyle w:val="Topptekst"/>
      <w:ind w:left="852"/>
    </w:pPr>
    <w:r>
      <w:t>ORSTAD SKULE</w:t>
    </w:r>
  </w:p>
  <w:p w14:paraId="66B29830" w14:textId="77777777" w:rsidR="00846ADD" w:rsidRPr="008811AC" w:rsidRDefault="00846ADD" w:rsidP="00F81394">
    <w:pPr>
      <w:pStyle w:val="Topptekst"/>
      <w:spacing w:after="6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C5ECE32"/>
    <w:lvl w:ilvl="0">
      <w:start w:val="1"/>
      <w:numFmt w:val="decimal"/>
      <w:pStyle w:val="Nummerertliste5"/>
      <w:lvlText w:val="%1."/>
      <w:lvlJc w:val="left"/>
      <w:pPr>
        <w:tabs>
          <w:tab w:val="num" w:pos="1985"/>
        </w:tabs>
        <w:ind w:left="1985" w:hanging="39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DF0C8E76"/>
    <w:lvl w:ilvl="0">
      <w:start w:val="1"/>
      <w:numFmt w:val="decimal"/>
      <w:pStyle w:val="Nummerertliste4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8D289BD0"/>
    <w:lvl w:ilvl="0">
      <w:start w:val="1"/>
      <w:numFmt w:val="decimal"/>
      <w:pStyle w:val="Nummerertliste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42A23B2"/>
    <w:lvl w:ilvl="0">
      <w:start w:val="1"/>
      <w:numFmt w:val="decimal"/>
      <w:pStyle w:val="Nummerertliste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A060632"/>
    <w:lvl w:ilvl="0">
      <w:start w:val="1"/>
      <w:numFmt w:val="bullet"/>
      <w:pStyle w:val="Punktmerketliste5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0A340E"/>
    <w:lvl w:ilvl="0">
      <w:start w:val="1"/>
      <w:numFmt w:val="bullet"/>
      <w:pStyle w:val="Punktmerketliste4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3C3710"/>
    <w:lvl w:ilvl="0">
      <w:start w:val="1"/>
      <w:numFmt w:val="bullet"/>
      <w:pStyle w:val="Punktmerketliste3"/>
      <w:lvlText w:val=""/>
      <w:lvlJc w:val="left"/>
      <w:pPr>
        <w:ind w:left="1191" w:hanging="397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650CA"/>
    <w:lvl w:ilvl="0">
      <w:start w:val="1"/>
      <w:numFmt w:val="bullet"/>
      <w:pStyle w:val="Punktmerketliste2"/>
      <w:lvlText w:val=""/>
      <w:lvlJc w:val="left"/>
      <w:pPr>
        <w:ind w:left="794" w:hanging="39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BCAF7C"/>
    <w:lvl w:ilvl="0">
      <w:start w:val="1"/>
      <w:numFmt w:val="decimal"/>
      <w:pStyle w:val="Nummerertliste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25EBD52"/>
    <w:lvl w:ilvl="0">
      <w:start w:val="1"/>
      <w:numFmt w:val="bullet"/>
      <w:pStyle w:val="Punktmerketliste"/>
      <w:lvlText w:val=""/>
      <w:lvlJc w:val="left"/>
      <w:pPr>
        <w:ind w:left="397" w:hanging="397"/>
      </w:pPr>
      <w:rPr>
        <w:rFonts w:ascii="Symbol" w:hAnsi="Symbol" w:hint="default"/>
      </w:rPr>
    </w:lvl>
  </w:abstractNum>
  <w:abstractNum w:abstractNumId="10" w15:restartNumberingAfterBreak="0">
    <w:nsid w:val="1298C469"/>
    <w:multiLevelType w:val="hybridMultilevel"/>
    <w:tmpl w:val="AEEE835C"/>
    <w:lvl w:ilvl="0" w:tplc="BFAE2726">
      <w:start w:val="1"/>
      <w:numFmt w:val="decimal"/>
      <w:lvlText w:val="%1."/>
      <w:lvlJc w:val="left"/>
      <w:pPr>
        <w:ind w:left="492" w:hanging="360"/>
      </w:pPr>
    </w:lvl>
    <w:lvl w:ilvl="1" w:tplc="3D94C2D6">
      <w:start w:val="1"/>
      <w:numFmt w:val="lowerLetter"/>
      <w:lvlText w:val="%2."/>
      <w:lvlJc w:val="left"/>
      <w:pPr>
        <w:ind w:left="1212" w:hanging="360"/>
      </w:pPr>
    </w:lvl>
    <w:lvl w:ilvl="2" w:tplc="0F823C80">
      <w:start w:val="1"/>
      <w:numFmt w:val="lowerRoman"/>
      <w:lvlText w:val="%3."/>
      <w:lvlJc w:val="right"/>
      <w:pPr>
        <w:ind w:left="1932" w:hanging="180"/>
      </w:pPr>
    </w:lvl>
    <w:lvl w:ilvl="3" w:tplc="6646EBCA">
      <w:start w:val="1"/>
      <w:numFmt w:val="decimal"/>
      <w:lvlText w:val="%4."/>
      <w:lvlJc w:val="left"/>
      <w:pPr>
        <w:ind w:left="2652" w:hanging="360"/>
      </w:pPr>
    </w:lvl>
    <w:lvl w:ilvl="4" w:tplc="53429668">
      <w:start w:val="1"/>
      <w:numFmt w:val="lowerLetter"/>
      <w:lvlText w:val="%5."/>
      <w:lvlJc w:val="left"/>
      <w:pPr>
        <w:ind w:left="3372" w:hanging="360"/>
      </w:pPr>
    </w:lvl>
    <w:lvl w:ilvl="5" w:tplc="85E04D98">
      <w:start w:val="1"/>
      <w:numFmt w:val="lowerRoman"/>
      <w:lvlText w:val="%6."/>
      <w:lvlJc w:val="right"/>
      <w:pPr>
        <w:ind w:left="4092" w:hanging="180"/>
      </w:pPr>
    </w:lvl>
    <w:lvl w:ilvl="6" w:tplc="3970DECE">
      <w:start w:val="1"/>
      <w:numFmt w:val="decimal"/>
      <w:lvlText w:val="%7."/>
      <w:lvlJc w:val="left"/>
      <w:pPr>
        <w:ind w:left="4812" w:hanging="360"/>
      </w:pPr>
    </w:lvl>
    <w:lvl w:ilvl="7" w:tplc="40C2B0A4">
      <w:start w:val="1"/>
      <w:numFmt w:val="lowerLetter"/>
      <w:lvlText w:val="%8."/>
      <w:lvlJc w:val="left"/>
      <w:pPr>
        <w:ind w:left="5532" w:hanging="360"/>
      </w:pPr>
    </w:lvl>
    <w:lvl w:ilvl="8" w:tplc="07606DB4">
      <w:start w:val="1"/>
      <w:numFmt w:val="lowerRoman"/>
      <w:lvlText w:val="%9."/>
      <w:lvlJc w:val="right"/>
      <w:pPr>
        <w:ind w:left="6252" w:hanging="180"/>
      </w:pPr>
    </w:lvl>
  </w:abstractNum>
  <w:abstractNum w:abstractNumId="11" w15:restartNumberingAfterBreak="0">
    <w:nsid w:val="29794275"/>
    <w:multiLevelType w:val="hybridMultilevel"/>
    <w:tmpl w:val="2026D9B8"/>
    <w:lvl w:ilvl="0" w:tplc="714E2906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2AB1E"/>
    <w:multiLevelType w:val="hybridMultilevel"/>
    <w:tmpl w:val="FFC0198E"/>
    <w:lvl w:ilvl="0" w:tplc="D3D66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32F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50E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5C7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64A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1E2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58E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072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FE8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A3175"/>
    <w:multiLevelType w:val="multilevel"/>
    <w:tmpl w:val="39FC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985FD9"/>
    <w:multiLevelType w:val="hybridMultilevel"/>
    <w:tmpl w:val="B88C48C0"/>
    <w:lvl w:ilvl="0" w:tplc="798EE0A0">
      <w:start w:val="1"/>
      <w:numFmt w:val="decimal"/>
      <w:lvlText w:val="%1."/>
      <w:lvlJc w:val="left"/>
      <w:pPr>
        <w:ind w:left="720" w:hanging="360"/>
      </w:pPr>
    </w:lvl>
    <w:lvl w:ilvl="1" w:tplc="E44E41DE">
      <w:start w:val="1"/>
      <w:numFmt w:val="lowerLetter"/>
      <w:lvlText w:val="%2."/>
      <w:lvlJc w:val="left"/>
      <w:pPr>
        <w:ind w:left="1440" w:hanging="360"/>
      </w:pPr>
    </w:lvl>
    <w:lvl w:ilvl="2" w:tplc="2D34A6D6">
      <w:start w:val="1"/>
      <w:numFmt w:val="lowerRoman"/>
      <w:lvlText w:val="%3."/>
      <w:lvlJc w:val="right"/>
      <w:pPr>
        <w:ind w:left="2160" w:hanging="180"/>
      </w:pPr>
    </w:lvl>
    <w:lvl w:ilvl="3" w:tplc="D34A646A">
      <w:start w:val="1"/>
      <w:numFmt w:val="decimal"/>
      <w:lvlText w:val="%4."/>
      <w:lvlJc w:val="left"/>
      <w:pPr>
        <w:ind w:left="2880" w:hanging="360"/>
      </w:pPr>
    </w:lvl>
    <w:lvl w:ilvl="4" w:tplc="D682D396">
      <w:start w:val="1"/>
      <w:numFmt w:val="lowerLetter"/>
      <w:lvlText w:val="%5."/>
      <w:lvlJc w:val="left"/>
      <w:pPr>
        <w:ind w:left="3600" w:hanging="360"/>
      </w:pPr>
    </w:lvl>
    <w:lvl w:ilvl="5" w:tplc="C9F8AF6C">
      <w:start w:val="1"/>
      <w:numFmt w:val="lowerRoman"/>
      <w:lvlText w:val="%6."/>
      <w:lvlJc w:val="right"/>
      <w:pPr>
        <w:ind w:left="4320" w:hanging="180"/>
      </w:pPr>
    </w:lvl>
    <w:lvl w:ilvl="6" w:tplc="3B349A58">
      <w:start w:val="1"/>
      <w:numFmt w:val="decimal"/>
      <w:lvlText w:val="%7."/>
      <w:lvlJc w:val="left"/>
      <w:pPr>
        <w:ind w:left="5040" w:hanging="360"/>
      </w:pPr>
    </w:lvl>
    <w:lvl w:ilvl="7" w:tplc="ADB203F6">
      <w:start w:val="1"/>
      <w:numFmt w:val="lowerLetter"/>
      <w:lvlText w:val="%8."/>
      <w:lvlJc w:val="left"/>
      <w:pPr>
        <w:ind w:left="5760" w:hanging="360"/>
      </w:pPr>
    </w:lvl>
    <w:lvl w:ilvl="8" w:tplc="309C611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F70FE"/>
    <w:multiLevelType w:val="multilevel"/>
    <w:tmpl w:val="00BC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5AC7711"/>
    <w:multiLevelType w:val="multilevel"/>
    <w:tmpl w:val="1A60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3E2679"/>
    <w:multiLevelType w:val="hybridMultilevel"/>
    <w:tmpl w:val="D1C615D4"/>
    <w:lvl w:ilvl="0" w:tplc="729420CE">
      <w:start w:val="2"/>
      <w:numFmt w:val="bullet"/>
      <w:lvlText w:val="-"/>
      <w:lvlJc w:val="left"/>
      <w:pPr>
        <w:ind w:left="552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18" w15:restartNumberingAfterBreak="0">
    <w:nsid w:val="730A0A9A"/>
    <w:multiLevelType w:val="hybridMultilevel"/>
    <w:tmpl w:val="FCC24FB6"/>
    <w:lvl w:ilvl="0" w:tplc="9DE840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217EE"/>
    <w:multiLevelType w:val="hybridMultilevel"/>
    <w:tmpl w:val="7F5C5D22"/>
    <w:lvl w:ilvl="0" w:tplc="72CA1358">
      <w:numFmt w:val="bullet"/>
      <w:lvlText w:val="-"/>
      <w:lvlJc w:val="left"/>
      <w:pPr>
        <w:ind w:left="643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 w16cid:durableId="1399355306">
    <w:abstractNumId w:val="10"/>
  </w:num>
  <w:num w:numId="2" w16cid:durableId="158664295">
    <w:abstractNumId w:val="14"/>
  </w:num>
  <w:num w:numId="3" w16cid:durableId="27918672">
    <w:abstractNumId w:val="12"/>
  </w:num>
  <w:num w:numId="4" w16cid:durableId="248925623">
    <w:abstractNumId w:val="8"/>
  </w:num>
  <w:num w:numId="5" w16cid:durableId="1158955722">
    <w:abstractNumId w:val="3"/>
  </w:num>
  <w:num w:numId="6" w16cid:durableId="105121950">
    <w:abstractNumId w:val="2"/>
  </w:num>
  <w:num w:numId="7" w16cid:durableId="2011827906">
    <w:abstractNumId w:val="1"/>
  </w:num>
  <w:num w:numId="8" w16cid:durableId="859853767">
    <w:abstractNumId w:val="0"/>
  </w:num>
  <w:num w:numId="9" w16cid:durableId="492794987">
    <w:abstractNumId w:val="9"/>
  </w:num>
  <w:num w:numId="10" w16cid:durableId="1942565102">
    <w:abstractNumId w:val="7"/>
  </w:num>
  <w:num w:numId="11" w16cid:durableId="1944917708">
    <w:abstractNumId w:val="6"/>
  </w:num>
  <w:num w:numId="12" w16cid:durableId="1436247989">
    <w:abstractNumId w:val="5"/>
  </w:num>
  <w:num w:numId="13" w16cid:durableId="221841187">
    <w:abstractNumId w:val="4"/>
  </w:num>
  <w:num w:numId="14" w16cid:durableId="1243031795">
    <w:abstractNumId w:val="9"/>
    <w:lvlOverride w:ilvl="0">
      <w:startOverride w:val="1"/>
    </w:lvlOverride>
  </w:num>
  <w:num w:numId="15" w16cid:durableId="1638340588">
    <w:abstractNumId w:val="7"/>
    <w:lvlOverride w:ilvl="0">
      <w:startOverride w:val="1"/>
    </w:lvlOverride>
  </w:num>
  <w:num w:numId="16" w16cid:durableId="650602236">
    <w:abstractNumId w:val="6"/>
    <w:lvlOverride w:ilvl="0">
      <w:startOverride w:val="1"/>
    </w:lvlOverride>
  </w:num>
  <w:num w:numId="17" w16cid:durableId="1074088195">
    <w:abstractNumId w:val="8"/>
  </w:num>
  <w:num w:numId="18" w16cid:durableId="368458809">
    <w:abstractNumId w:val="3"/>
  </w:num>
  <w:num w:numId="19" w16cid:durableId="155734431">
    <w:abstractNumId w:val="2"/>
  </w:num>
  <w:num w:numId="20" w16cid:durableId="149441611">
    <w:abstractNumId w:val="1"/>
  </w:num>
  <w:num w:numId="21" w16cid:durableId="1823622090">
    <w:abstractNumId w:val="0"/>
  </w:num>
  <w:num w:numId="22" w16cid:durableId="1291667795">
    <w:abstractNumId w:val="9"/>
  </w:num>
  <w:num w:numId="23" w16cid:durableId="1113130085">
    <w:abstractNumId w:val="7"/>
  </w:num>
  <w:num w:numId="24" w16cid:durableId="445124552">
    <w:abstractNumId w:val="6"/>
  </w:num>
  <w:num w:numId="25" w16cid:durableId="1781141473">
    <w:abstractNumId w:val="5"/>
  </w:num>
  <w:num w:numId="26" w16cid:durableId="2071536876">
    <w:abstractNumId w:val="4"/>
  </w:num>
  <w:num w:numId="27" w16cid:durableId="63256817">
    <w:abstractNumId w:val="11"/>
  </w:num>
  <w:num w:numId="28" w16cid:durableId="379137581">
    <w:abstractNumId w:val="19"/>
  </w:num>
  <w:num w:numId="29" w16cid:durableId="703869989">
    <w:abstractNumId w:val="15"/>
  </w:num>
  <w:num w:numId="30" w16cid:durableId="1250237505">
    <w:abstractNumId w:val="13"/>
  </w:num>
  <w:num w:numId="31" w16cid:durableId="664434338">
    <w:abstractNumId w:val="16"/>
  </w:num>
  <w:num w:numId="32" w16cid:durableId="1381513414">
    <w:abstractNumId w:val="18"/>
  </w:num>
  <w:num w:numId="33" w16cid:durableId="20065922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hyphenationZone w:val="425"/>
  <w:drawingGridHorizontalSpacing w:val="142"/>
  <w:drawingGridVerticalSpacing w:val="142"/>
  <w:characterSpacingControl w:val="doNotCompress"/>
  <w:hdrShapeDefaults>
    <o:shapedefaults v:ext="edit" spidmax="2050">
      <o:colormru v:ext="edit" colors="#ddd,#e6e6e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DE"/>
    <w:rsid w:val="000128B0"/>
    <w:rsid w:val="00014E27"/>
    <w:rsid w:val="00017B89"/>
    <w:rsid w:val="00021980"/>
    <w:rsid w:val="00022AC0"/>
    <w:rsid w:val="0002506D"/>
    <w:rsid w:val="0002646B"/>
    <w:rsid w:val="00027E97"/>
    <w:rsid w:val="000575E4"/>
    <w:rsid w:val="00063E82"/>
    <w:rsid w:val="00064AD0"/>
    <w:rsid w:val="000733FB"/>
    <w:rsid w:val="000761A7"/>
    <w:rsid w:val="00083662"/>
    <w:rsid w:val="00092707"/>
    <w:rsid w:val="000A043D"/>
    <w:rsid w:val="000A2308"/>
    <w:rsid w:val="000A6BEA"/>
    <w:rsid w:val="000B1CF2"/>
    <w:rsid w:val="000B7810"/>
    <w:rsid w:val="000C2BDE"/>
    <w:rsid w:val="000C3A03"/>
    <w:rsid w:val="000C7513"/>
    <w:rsid w:val="000D7A0F"/>
    <w:rsid w:val="000F2BA5"/>
    <w:rsid w:val="000F2D5F"/>
    <w:rsid w:val="000F4834"/>
    <w:rsid w:val="00106E2D"/>
    <w:rsid w:val="001078AC"/>
    <w:rsid w:val="001103C5"/>
    <w:rsid w:val="00111087"/>
    <w:rsid w:val="001112ED"/>
    <w:rsid w:val="00122AFE"/>
    <w:rsid w:val="00123A37"/>
    <w:rsid w:val="00125097"/>
    <w:rsid w:val="00127C76"/>
    <w:rsid w:val="00127CF8"/>
    <w:rsid w:val="00133A6D"/>
    <w:rsid w:val="00135BFF"/>
    <w:rsid w:val="001402C7"/>
    <w:rsid w:val="0014538F"/>
    <w:rsid w:val="001528E3"/>
    <w:rsid w:val="001571E5"/>
    <w:rsid w:val="00167B49"/>
    <w:rsid w:val="00171418"/>
    <w:rsid w:val="0017725B"/>
    <w:rsid w:val="0018564A"/>
    <w:rsid w:val="00191306"/>
    <w:rsid w:val="001A2DAF"/>
    <w:rsid w:val="001A3E84"/>
    <w:rsid w:val="001B1E5B"/>
    <w:rsid w:val="001C29C9"/>
    <w:rsid w:val="001C2A7D"/>
    <w:rsid w:val="001C35DC"/>
    <w:rsid w:val="001C638A"/>
    <w:rsid w:val="001D3EF9"/>
    <w:rsid w:val="001D641E"/>
    <w:rsid w:val="001E0E7D"/>
    <w:rsid w:val="001E284E"/>
    <w:rsid w:val="001F5183"/>
    <w:rsid w:val="001F7AEC"/>
    <w:rsid w:val="00200514"/>
    <w:rsid w:val="0021073F"/>
    <w:rsid w:val="00215E5F"/>
    <w:rsid w:val="00220FE9"/>
    <w:rsid w:val="00221095"/>
    <w:rsid w:val="00223F19"/>
    <w:rsid w:val="00234973"/>
    <w:rsid w:val="00253C6D"/>
    <w:rsid w:val="00253D7E"/>
    <w:rsid w:val="00260089"/>
    <w:rsid w:val="00261623"/>
    <w:rsid w:val="00264854"/>
    <w:rsid w:val="00265AB6"/>
    <w:rsid w:val="00270BBD"/>
    <w:rsid w:val="00284F35"/>
    <w:rsid w:val="00287B39"/>
    <w:rsid w:val="00293B24"/>
    <w:rsid w:val="00294580"/>
    <w:rsid w:val="0029F07C"/>
    <w:rsid w:val="002A70E1"/>
    <w:rsid w:val="002A7B22"/>
    <w:rsid w:val="002B0E11"/>
    <w:rsid w:val="002B2EDC"/>
    <w:rsid w:val="002B596C"/>
    <w:rsid w:val="002B604B"/>
    <w:rsid w:val="002C32D9"/>
    <w:rsid w:val="002C7D27"/>
    <w:rsid w:val="002D0E7C"/>
    <w:rsid w:val="002D12D6"/>
    <w:rsid w:val="002D538D"/>
    <w:rsid w:val="002D5A95"/>
    <w:rsid w:val="002D7651"/>
    <w:rsid w:val="002E34EC"/>
    <w:rsid w:val="002F10AD"/>
    <w:rsid w:val="002F1E24"/>
    <w:rsid w:val="002F3B85"/>
    <w:rsid w:val="002F55F2"/>
    <w:rsid w:val="0030022C"/>
    <w:rsid w:val="0031069D"/>
    <w:rsid w:val="00314969"/>
    <w:rsid w:val="00315C53"/>
    <w:rsid w:val="003225C4"/>
    <w:rsid w:val="003258E9"/>
    <w:rsid w:val="00325AFD"/>
    <w:rsid w:val="0033492E"/>
    <w:rsid w:val="003364F8"/>
    <w:rsid w:val="003550F9"/>
    <w:rsid w:val="00363964"/>
    <w:rsid w:val="0036620B"/>
    <w:rsid w:val="00371DA9"/>
    <w:rsid w:val="00373F41"/>
    <w:rsid w:val="00383AEB"/>
    <w:rsid w:val="003A595C"/>
    <w:rsid w:val="003B22AB"/>
    <w:rsid w:val="003B5721"/>
    <w:rsid w:val="003B5CB8"/>
    <w:rsid w:val="003B70EF"/>
    <w:rsid w:val="003C358C"/>
    <w:rsid w:val="003C539C"/>
    <w:rsid w:val="003C6ACE"/>
    <w:rsid w:val="003D3F07"/>
    <w:rsid w:val="003D4C7A"/>
    <w:rsid w:val="003F37DC"/>
    <w:rsid w:val="003F473F"/>
    <w:rsid w:val="003F75ED"/>
    <w:rsid w:val="00403079"/>
    <w:rsid w:val="00414B49"/>
    <w:rsid w:val="004166F2"/>
    <w:rsid w:val="0042573C"/>
    <w:rsid w:val="00425AF2"/>
    <w:rsid w:val="00436744"/>
    <w:rsid w:val="00445A8B"/>
    <w:rsid w:val="00454D57"/>
    <w:rsid w:val="004727F0"/>
    <w:rsid w:val="004759FD"/>
    <w:rsid w:val="0048464B"/>
    <w:rsid w:val="00486285"/>
    <w:rsid w:val="0049108F"/>
    <w:rsid w:val="00492A1F"/>
    <w:rsid w:val="004A346F"/>
    <w:rsid w:val="004B252D"/>
    <w:rsid w:val="004B2E58"/>
    <w:rsid w:val="004B4365"/>
    <w:rsid w:val="004B68F6"/>
    <w:rsid w:val="004C06F7"/>
    <w:rsid w:val="004C7774"/>
    <w:rsid w:val="004D2BA3"/>
    <w:rsid w:val="004D52FE"/>
    <w:rsid w:val="004D67D5"/>
    <w:rsid w:val="004D716C"/>
    <w:rsid w:val="004E3233"/>
    <w:rsid w:val="004E703C"/>
    <w:rsid w:val="004F1606"/>
    <w:rsid w:val="0050007E"/>
    <w:rsid w:val="0050190D"/>
    <w:rsid w:val="00510F59"/>
    <w:rsid w:val="005124AB"/>
    <w:rsid w:val="00513EDF"/>
    <w:rsid w:val="005243ED"/>
    <w:rsid w:val="005256F2"/>
    <w:rsid w:val="00527702"/>
    <w:rsid w:val="0053337A"/>
    <w:rsid w:val="00535C88"/>
    <w:rsid w:val="005367FC"/>
    <w:rsid w:val="00546CAF"/>
    <w:rsid w:val="005521DC"/>
    <w:rsid w:val="00557999"/>
    <w:rsid w:val="00560949"/>
    <w:rsid w:val="005661C0"/>
    <w:rsid w:val="005714C7"/>
    <w:rsid w:val="00577B8B"/>
    <w:rsid w:val="00577E49"/>
    <w:rsid w:val="005830EA"/>
    <w:rsid w:val="00594D9A"/>
    <w:rsid w:val="00595D43"/>
    <w:rsid w:val="005A6A13"/>
    <w:rsid w:val="005A6B27"/>
    <w:rsid w:val="005C1DCF"/>
    <w:rsid w:val="005C73AD"/>
    <w:rsid w:val="005D0F4E"/>
    <w:rsid w:val="005D1254"/>
    <w:rsid w:val="005D1AC9"/>
    <w:rsid w:val="005D292D"/>
    <w:rsid w:val="005D4636"/>
    <w:rsid w:val="005F1F25"/>
    <w:rsid w:val="005F4D49"/>
    <w:rsid w:val="005F7DC2"/>
    <w:rsid w:val="00601D0C"/>
    <w:rsid w:val="00607E49"/>
    <w:rsid w:val="00610A40"/>
    <w:rsid w:val="00612059"/>
    <w:rsid w:val="006134DE"/>
    <w:rsid w:val="00620877"/>
    <w:rsid w:val="00622DF2"/>
    <w:rsid w:val="006443C9"/>
    <w:rsid w:val="00653EB7"/>
    <w:rsid w:val="00663CCB"/>
    <w:rsid w:val="00671739"/>
    <w:rsid w:val="00673838"/>
    <w:rsid w:val="00674B7B"/>
    <w:rsid w:val="006847F3"/>
    <w:rsid w:val="006948AB"/>
    <w:rsid w:val="006A0F53"/>
    <w:rsid w:val="006A10B0"/>
    <w:rsid w:val="006A3421"/>
    <w:rsid w:val="006A77A8"/>
    <w:rsid w:val="006C37A8"/>
    <w:rsid w:val="00700506"/>
    <w:rsid w:val="00707BDC"/>
    <w:rsid w:val="007114C7"/>
    <w:rsid w:val="00726324"/>
    <w:rsid w:val="00736B42"/>
    <w:rsid w:val="00754CB6"/>
    <w:rsid w:val="00760543"/>
    <w:rsid w:val="007642A5"/>
    <w:rsid w:val="00772F15"/>
    <w:rsid w:val="00774F2E"/>
    <w:rsid w:val="00783617"/>
    <w:rsid w:val="007904F9"/>
    <w:rsid w:val="007918D5"/>
    <w:rsid w:val="007A4B8D"/>
    <w:rsid w:val="007A5AD2"/>
    <w:rsid w:val="007A7A82"/>
    <w:rsid w:val="007B3B71"/>
    <w:rsid w:val="007B4543"/>
    <w:rsid w:val="007C5860"/>
    <w:rsid w:val="007D007F"/>
    <w:rsid w:val="007D6D6E"/>
    <w:rsid w:val="007F050C"/>
    <w:rsid w:val="007F288D"/>
    <w:rsid w:val="0080745F"/>
    <w:rsid w:val="0080790A"/>
    <w:rsid w:val="0081038F"/>
    <w:rsid w:val="00811BE2"/>
    <w:rsid w:val="00816738"/>
    <w:rsid w:val="008168E3"/>
    <w:rsid w:val="00821BBE"/>
    <w:rsid w:val="00823E94"/>
    <w:rsid w:val="00824A8F"/>
    <w:rsid w:val="008278BD"/>
    <w:rsid w:val="00834AB1"/>
    <w:rsid w:val="00837623"/>
    <w:rsid w:val="00841E93"/>
    <w:rsid w:val="00846ADD"/>
    <w:rsid w:val="00863464"/>
    <w:rsid w:val="008709D5"/>
    <w:rsid w:val="00875565"/>
    <w:rsid w:val="00882180"/>
    <w:rsid w:val="00893D2B"/>
    <w:rsid w:val="008943D1"/>
    <w:rsid w:val="008A014C"/>
    <w:rsid w:val="008C3092"/>
    <w:rsid w:val="008D12B0"/>
    <w:rsid w:val="008F17E4"/>
    <w:rsid w:val="00900246"/>
    <w:rsid w:val="00901BBB"/>
    <w:rsid w:val="00904614"/>
    <w:rsid w:val="00904F8B"/>
    <w:rsid w:val="009118E5"/>
    <w:rsid w:val="00912717"/>
    <w:rsid w:val="00912DDD"/>
    <w:rsid w:val="00913518"/>
    <w:rsid w:val="0093684F"/>
    <w:rsid w:val="009478E3"/>
    <w:rsid w:val="00947A42"/>
    <w:rsid w:val="00952CC9"/>
    <w:rsid w:val="00970899"/>
    <w:rsid w:val="0097170A"/>
    <w:rsid w:val="00971C51"/>
    <w:rsid w:val="00974102"/>
    <w:rsid w:val="00974505"/>
    <w:rsid w:val="00984550"/>
    <w:rsid w:val="009849BC"/>
    <w:rsid w:val="0098681B"/>
    <w:rsid w:val="009906EB"/>
    <w:rsid w:val="00994C85"/>
    <w:rsid w:val="009A02D9"/>
    <w:rsid w:val="009A36D0"/>
    <w:rsid w:val="009A5538"/>
    <w:rsid w:val="009A7D44"/>
    <w:rsid w:val="009B4A35"/>
    <w:rsid w:val="009B6964"/>
    <w:rsid w:val="009C154D"/>
    <w:rsid w:val="009D3E04"/>
    <w:rsid w:val="009D5962"/>
    <w:rsid w:val="009D7859"/>
    <w:rsid w:val="009E0220"/>
    <w:rsid w:val="009E6123"/>
    <w:rsid w:val="009E63BB"/>
    <w:rsid w:val="00A04F60"/>
    <w:rsid w:val="00A12B32"/>
    <w:rsid w:val="00A14281"/>
    <w:rsid w:val="00A145B5"/>
    <w:rsid w:val="00A22411"/>
    <w:rsid w:val="00A24ACE"/>
    <w:rsid w:val="00A25B9B"/>
    <w:rsid w:val="00A34BAE"/>
    <w:rsid w:val="00A376E3"/>
    <w:rsid w:val="00A424FB"/>
    <w:rsid w:val="00A60C2C"/>
    <w:rsid w:val="00A651DB"/>
    <w:rsid w:val="00A6562F"/>
    <w:rsid w:val="00A75496"/>
    <w:rsid w:val="00A81633"/>
    <w:rsid w:val="00A871CF"/>
    <w:rsid w:val="00A918DE"/>
    <w:rsid w:val="00A971DE"/>
    <w:rsid w:val="00A9798A"/>
    <w:rsid w:val="00AA2CE4"/>
    <w:rsid w:val="00AA463E"/>
    <w:rsid w:val="00AA478F"/>
    <w:rsid w:val="00AA7784"/>
    <w:rsid w:val="00AB0256"/>
    <w:rsid w:val="00AB2D62"/>
    <w:rsid w:val="00AD406E"/>
    <w:rsid w:val="00AD7C1D"/>
    <w:rsid w:val="00AE21F7"/>
    <w:rsid w:val="00AE651F"/>
    <w:rsid w:val="00AE75E1"/>
    <w:rsid w:val="00B021B3"/>
    <w:rsid w:val="00B03CBC"/>
    <w:rsid w:val="00B20938"/>
    <w:rsid w:val="00B22340"/>
    <w:rsid w:val="00B24C9A"/>
    <w:rsid w:val="00B3185D"/>
    <w:rsid w:val="00B36155"/>
    <w:rsid w:val="00B3632A"/>
    <w:rsid w:val="00B43B56"/>
    <w:rsid w:val="00B5194E"/>
    <w:rsid w:val="00B6130A"/>
    <w:rsid w:val="00B6693A"/>
    <w:rsid w:val="00B8438A"/>
    <w:rsid w:val="00B91995"/>
    <w:rsid w:val="00B92A84"/>
    <w:rsid w:val="00B95FA1"/>
    <w:rsid w:val="00B96DBB"/>
    <w:rsid w:val="00BA268A"/>
    <w:rsid w:val="00BA5D4C"/>
    <w:rsid w:val="00BA785E"/>
    <w:rsid w:val="00BB0687"/>
    <w:rsid w:val="00BB67B3"/>
    <w:rsid w:val="00BB732A"/>
    <w:rsid w:val="00BC4023"/>
    <w:rsid w:val="00BD152C"/>
    <w:rsid w:val="00BD3615"/>
    <w:rsid w:val="00BE3BBC"/>
    <w:rsid w:val="00BE59FD"/>
    <w:rsid w:val="00BE5D4C"/>
    <w:rsid w:val="00BF07EF"/>
    <w:rsid w:val="00C0248D"/>
    <w:rsid w:val="00C1106A"/>
    <w:rsid w:val="00C1495A"/>
    <w:rsid w:val="00C15506"/>
    <w:rsid w:val="00C2282F"/>
    <w:rsid w:val="00C2573A"/>
    <w:rsid w:val="00C4524D"/>
    <w:rsid w:val="00C4585E"/>
    <w:rsid w:val="00C470A9"/>
    <w:rsid w:val="00C57902"/>
    <w:rsid w:val="00C76C43"/>
    <w:rsid w:val="00CA3EC2"/>
    <w:rsid w:val="00CB5E83"/>
    <w:rsid w:val="00CB5ECB"/>
    <w:rsid w:val="00CC6394"/>
    <w:rsid w:val="00CD03F4"/>
    <w:rsid w:val="00CD4049"/>
    <w:rsid w:val="00CE2EC4"/>
    <w:rsid w:val="00CF11C0"/>
    <w:rsid w:val="00CF1998"/>
    <w:rsid w:val="00CF1DBE"/>
    <w:rsid w:val="00CF3B6A"/>
    <w:rsid w:val="00CF3E87"/>
    <w:rsid w:val="00CF69B4"/>
    <w:rsid w:val="00CF7776"/>
    <w:rsid w:val="00CF7B78"/>
    <w:rsid w:val="00D07EFA"/>
    <w:rsid w:val="00D10C0F"/>
    <w:rsid w:val="00D115AC"/>
    <w:rsid w:val="00D15F8D"/>
    <w:rsid w:val="00D16976"/>
    <w:rsid w:val="00D17A15"/>
    <w:rsid w:val="00D2135D"/>
    <w:rsid w:val="00D21BA8"/>
    <w:rsid w:val="00D40442"/>
    <w:rsid w:val="00D422FA"/>
    <w:rsid w:val="00D53F9B"/>
    <w:rsid w:val="00D54CC3"/>
    <w:rsid w:val="00D55640"/>
    <w:rsid w:val="00D617A8"/>
    <w:rsid w:val="00D704FA"/>
    <w:rsid w:val="00D748F1"/>
    <w:rsid w:val="00D82476"/>
    <w:rsid w:val="00D84C1C"/>
    <w:rsid w:val="00D901F5"/>
    <w:rsid w:val="00D90606"/>
    <w:rsid w:val="00D92BB5"/>
    <w:rsid w:val="00D96D6D"/>
    <w:rsid w:val="00DA5326"/>
    <w:rsid w:val="00DB521B"/>
    <w:rsid w:val="00DC5E5F"/>
    <w:rsid w:val="00DD3B43"/>
    <w:rsid w:val="00DE300B"/>
    <w:rsid w:val="00DE45F6"/>
    <w:rsid w:val="00DF0BF0"/>
    <w:rsid w:val="00DF423D"/>
    <w:rsid w:val="00DF6A2B"/>
    <w:rsid w:val="00E068F7"/>
    <w:rsid w:val="00E1211C"/>
    <w:rsid w:val="00E13E5D"/>
    <w:rsid w:val="00E24BE8"/>
    <w:rsid w:val="00E25748"/>
    <w:rsid w:val="00E3609D"/>
    <w:rsid w:val="00E40356"/>
    <w:rsid w:val="00E403AF"/>
    <w:rsid w:val="00E4376D"/>
    <w:rsid w:val="00E4547B"/>
    <w:rsid w:val="00E84C8C"/>
    <w:rsid w:val="00E932E6"/>
    <w:rsid w:val="00EB2C3E"/>
    <w:rsid w:val="00EB662A"/>
    <w:rsid w:val="00EC0A24"/>
    <w:rsid w:val="00EC4630"/>
    <w:rsid w:val="00EC4B4D"/>
    <w:rsid w:val="00EC4D3B"/>
    <w:rsid w:val="00ED30B9"/>
    <w:rsid w:val="00EE093D"/>
    <w:rsid w:val="00EE65AC"/>
    <w:rsid w:val="00EF735D"/>
    <w:rsid w:val="00F06EC1"/>
    <w:rsid w:val="00F122BB"/>
    <w:rsid w:val="00F17802"/>
    <w:rsid w:val="00F17C98"/>
    <w:rsid w:val="00F31EC9"/>
    <w:rsid w:val="00F35A2A"/>
    <w:rsid w:val="00F36B01"/>
    <w:rsid w:val="00F532A4"/>
    <w:rsid w:val="00F55137"/>
    <w:rsid w:val="00F62AD7"/>
    <w:rsid w:val="00F7493A"/>
    <w:rsid w:val="00F81394"/>
    <w:rsid w:val="00F8281D"/>
    <w:rsid w:val="00F83AEA"/>
    <w:rsid w:val="00F84D68"/>
    <w:rsid w:val="00F85C05"/>
    <w:rsid w:val="00F86682"/>
    <w:rsid w:val="00F965B0"/>
    <w:rsid w:val="00FA5BA8"/>
    <w:rsid w:val="00FA5DC0"/>
    <w:rsid w:val="00FB3B24"/>
    <w:rsid w:val="00FB45C0"/>
    <w:rsid w:val="00FB539D"/>
    <w:rsid w:val="00FB5B67"/>
    <w:rsid w:val="00FC1855"/>
    <w:rsid w:val="00FF7D8D"/>
    <w:rsid w:val="014384D0"/>
    <w:rsid w:val="015AC577"/>
    <w:rsid w:val="01893A24"/>
    <w:rsid w:val="02D92AD7"/>
    <w:rsid w:val="034A08FB"/>
    <w:rsid w:val="03A33DE8"/>
    <w:rsid w:val="04866152"/>
    <w:rsid w:val="051E8A7C"/>
    <w:rsid w:val="05FDB1B4"/>
    <w:rsid w:val="0778F7F3"/>
    <w:rsid w:val="0821F68B"/>
    <w:rsid w:val="090422E5"/>
    <w:rsid w:val="095146B2"/>
    <w:rsid w:val="0B491769"/>
    <w:rsid w:val="0C658E6E"/>
    <w:rsid w:val="0C98808A"/>
    <w:rsid w:val="0DBC64CB"/>
    <w:rsid w:val="0E0464E0"/>
    <w:rsid w:val="0E40F703"/>
    <w:rsid w:val="0EAA0846"/>
    <w:rsid w:val="0F2FF108"/>
    <w:rsid w:val="0FE84C2A"/>
    <w:rsid w:val="1083B435"/>
    <w:rsid w:val="10A2882A"/>
    <w:rsid w:val="10B50159"/>
    <w:rsid w:val="116919F5"/>
    <w:rsid w:val="117130F8"/>
    <w:rsid w:val="119F6B72"/>
    <w:rsid w:val="11AEB715"/>
    <w:rsid w:val="12D06527"/>
    <w:rsid w:val="134917D8"/>
    <w:rsid w:val="13D52E58"/>
    <w:rsid w:val="174B97F1"/>
    <w:rsid w:val="1818BFD7"/>
    <w:rsid w:val="1CFB52F8"/>
    <w:rsid w:val="1FEEF629"/>
    <w:rsid w:val="21648AF5"/>
    <w:rsid w:val="2193D39E"/>
    <w:rsid w:val="22794ADF"/>
    <w:rsid w:val="22A05993"/>
    <w:rsid w:val="22D44F73"/>
    <w:rsid w:val="23AA9025"/>
    <w:rsid w:val="245FEA23"/>
    <w:rsid w:val="246BECE5"/>
    <w:rsid w:val="25C60C29"/>
    <w:rsid w:val="26308DD6"/>
    <w:rsid w:val="26E9792A"/>
    <w:rsid w:val="271AC879"/>
    <w:rsid w:val="280D570A"/>
    <w:rsid w:val="28ACF4E8"/>
    <w:rsid w:val="28F42EC5"/>
    <w:rsid w:val="2BB630F7"/>
    <w:rsid w:val="2CB685CF"/>
    <w:rsid w:val="2D49C588"/>
    <w:rsid w:val="2EA417E9"/>
    <w:rsid w:val="2F6EC772"/>
    <w:rsid w:val="30622E4D"/>
    <w:rsid w:val="30A1042C"/>
    <w:rsid w:val="330FAF5B"/>
    <w:rsid w:val="33C409C3"/>
    <w:rsid w:val="34259C16"/>
    <w:rsid w:val="343261BE"/>
    <w:rsid w:val="34C00C1C"/>
    <w:rsid w:val="35081942"/>
    <w:rsid w:val="3541A1DE"/>
    <w:rsid w:val="35A5EA4F"/>
    <w:rsid w:val="35DAD7C5"/>
    <w:rsid w:val="36057306"/>
    <w:rsid w:val="3718E3EC"/>
    <w:rsid w:val="385AC13B"/>
    <w:rsid w:val="3B949471"/>
    <w:rsid w:val="3B991793"/>
    <w:rsid w:val="3BA38C57"/>
    <w:rsid w:val="3C2C8B38"/>
    <w:rsid w:val="3D14ED42"/>
    <w:rsid w:val="3D2B5B58"/>
    <w:rsid w:val="3E1C03CE"/>
    <w:rsid w:val="3EFB7765"/>
    <w:rsid w:val="3F0ECA9E"/>
    <w:rsid w:val="3F1F41CC"/>
    <w:rsid w:val="3F56F17E"/>
    <w:rsid w:val="4198B0FB"/>
    <w:rsid w:val="424016E7"/>
    <w:rsid w:val="436BCC44"/>
    <w:rsid w:val="4385DD45"/>
    <w:rsid w:val="43D5842B"/>
    <w:rsid w:val="44F5964C"/>
    <w:rsid w:val="475B1669"/>
    <w:rsid w:val="4B8ACA65"/>
    <w:rsid w:val="4C6F53C6"/>
    <w:rsid w:val="4C7DDAD3"/>
    <w:rsid w:val="4C9AB908"/>
    <w:rsid w:val="4CCEF6F2"/>
    <w:rsid w:val="4DD5FE0B"/>
    <w:rsid w:val="4DD80E88"/>
    <w:rsid w:val="4DF4130B"/>
    <w:rsid w:val="4DF4A3B9"/>
    <w:rsid w:val="4F4AB3CA"/>
    <w:rsid w:val="4F6C67CC"/>
    <w:rsid w:val="505FD99B"/>
    <w:rsid w:val="50670936"/>
    <w:rsid w:val="50FB25C1"/>
    <w:rsid w:val="51A1AA83"/>
    <w:rsid w:val="52E06341"/>
    <w:rsid w:val="52F56638"/>
    <w:rsid w:val="532DAE7D"/>
    <w:rsid w:val="554D780D"/>
    <w:rsid w:val="5551EF54"/>
    <w:rsid w:val="57C23DDE"/>
    <w:rsid w:val="58EB6A7A"/>
    <w:rsid w:val="59D0E585"/>
    <w:rsid w:val="5A37A041"/>
    <w:rsid w:val="5C091AB4"/>
    <w:rsid w:val="5C3F8815"/>
    <w:rsid w:val="5C571435"/>
    <w:rsid w:val="5E41784A"/>
    <w:rsid w:val="5F5FC8E8"/>
    <w:rsid w:val="5FDF343A"/>
    <w:rsid w:val="6025D0B3"/>
    <w:rsid w:val="6063E112"/>
    <w:rsid w:val="6082C2DB"/>
    <w:rsid w:val="612048A7"/>
    <w:rsid w:val="61D3CF79"/>
    <w:rsid w:val="65A247B5"/>
    <w:rsid w:val="675F0D2F"/>
    <w:rsid w:val="6834FDC8"/>
    <w:rsid w:val="6860D626"/>
    <w:rsid w:val="694DF261"/>
    <w:rsid w:val="69810758"/>
    <w:rsid w:val="69918197"/>
    <w:rsid w:val="6A1828BB"/>
    <w:rsid w:val="6B0D4F2D"/>
    <w:rsid w:val="6BE4F67A"/>
    <w:rsid w:val="6C0A61A2"/>
    <w:rsid w:val="6C4D2026"/>
    <w:rsid w:val="6C521996"/>
    <w:rsid w:val="6C6E7959"/>
    <w:rsid w:val="6C90E701"/>
    <w:rsid w:val="6CA0A324"/>
    <w:rsid w:val="7005AECE"/>
    <w:rsid w:val="714FCC99"/>
    <w:rsid w:val="71C29EBA"/>
    <w:rsid w:val="7300E95C"/>
    <w:rsid w:val="737BBAA2"/>
    <w:rsid w:val="73A68AAA"/>
    <w:rsid w:val="74544A0E"/>
    <w:rsid w:val="749A5BBC"/>
    <w:rsid w:val="74CA1D31"/>
    <w:rsid w:val="74F0D8BB"/>
    <w:rsid w:val="753D3AC0"/>
    <w:rsid w:val="7558F214"/>
    <w:rsid w:val="775CDB77"/>
    <w:rsid w:val="78136574"/>
    <w:rsid w:val="78957D26"/>
    <w:rsid w:val="7A8CEAC6"/>
    <w:rsid w:val="7B967A3E"/>
    <w:rsid w:val="7BF00289"/>
    <w:rsid w:val="7C4B571B"/>
    <w:rsid w:val="7D831045"/>
    <w:rsid w:val="7E05776C"/>
    <w:rsid w:val="7E13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dd,#e6e6e6"/>
    </o:shapedefaults>
    <o:shapelayout v:ext="edit">
      <o:idmap v:ext="edit" data="2"/>
    </o:shapelayout>
  </w:shapeDefaults>
  <w:decimalSymbol w:val=","/>
  <w:listSeparator w:val=";"/>
  <w14:docId w14:val="52E2D251"/>
  <w15:chartTrackingRefBased/>
  <w15:docId w15:val="{48C6C20C-1F7C-491D-BC70-5DF01761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26" w:unhideWhenUsed="1" w:qFormat="1"/>
    <w:lsdException w:name="List Number" w:semiHidden="1" w:uiPriority="27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iPriority="26" w:unhideWhenUsed="1" w:qFormat="1"/>
    <w:lsdException w:name="List Bullet 3" w:semiHidden="1" w:uiPriority="26" w:unhideWhenUsed="1" w:qFormat="1"/>
    <w:lsdException w:name="List Bullet 4" w:semiHidden="1" w:uiPriority="26" w:unhideWhenUsed="1"/>
    <w:lsdException w:name="List Bullet 5" w:semiHidden="1" w:uiPriority="26" w:unhideWhenUsed="1"/>
    <w:lsdException w:name="List Number 2" w:semiHidden="1" w:uiPriority="27" w:unhideWhenUsed="1" w:qFormat="1"/>
    <w:lsdException w:name="List Number 3" w:semiHidden="1" w:uiPriority="27" w:unhideWhenUsed="1" w:qFormat="1"/>
    <w:lsdException w:name="List Number 4" w:semiHidden="1" w:uiPriority="27" w:unhideWhenUsed="1"/>
    <w:lsdException w:name="List Number 5" w:semiHidden="1" w:uiPriority="27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A3421"/>
    <w:rPr>
      <w:rFonts w:ascii="Arial" w:hAnsi="Arial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550F9"/>
    <w:pPr>
      <w:keepNext/>
      <w:spacing w:before="240" w:after="60"/>
      <w:outlineLvl w:val="0"/>
    </w:pPr>
    <w:rPr>
      <w:rFonts w:eastAsia="Times New Roman"/>
      <w:bCs/>
      <w:caps/>
      <w:kern w:val="32"/>
      <w:sz w:val="32"/>
      <w:szCs w:val="32"/>
      <w:lang w:val="x-none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550F9"/>
    <w:pPr>
      <w:keepNext/>
      <w:spacing w:before="240" w:after="60"/>
      <w:outlineLvl w:val="1"/>
    </w:pPr>
    <w:rPr>
      <w:rFonts w:eastAsia="Times New Roman"/>
      <w:bCs/>
      <w:iCs/>
      <w:sz w:val="28"/>
      <w:szCs w:val="28"/>
      <w:lang w:val="x-none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F735D"/>
    <w:pPr>
      <w:keepNext/>
      <w:keepLines/>
      <w:spacing w:before="200"/>
      <w:outlineLvl w:val="2"/>
    </w:pPr>
    <w:rPr>
      <w:rFonts w:eastAsia="Times New Roman"/>
      <w:bCs/>
      <w:sz w:val="24"/>
      <w:lang w:val="x-none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9A7D4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ED9725"/>
      <w:lang w:val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81394"/>
    <w:pPr>
      <w:tabs>
        <w:tab w:val="center" w:pos="4820"/>
        <w:tab w:val="right" w:pos="9639"/>
      </w:tabs>
    </w:pPr>
    <w:rPr>
      <w:sz w:val="16"/>
      <w:lang w:val="x-none"/>
    </w:rPr>
  </w:style>
  <w:style w:type="character" w:customStyle="1" w:styleId="TopptekstTegn">
    <w:name w:val="Topptekst Tegn"/>
    <w:link w:val="Topptekst"/>
    <w:uiPriority w:val="99"/>
    <w:rsid w:val="00F81394"/>
    <w:rPr>
      <w:rFonts w:ascii="Arial" w:hAnsi="Arial"/>
      <w:sz w:val="16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F81394"/>
    <w:pPr>
      <w:tabs>
        <w:tab w:val="center" w:pos="4820"/>
        <w:tab w:val="right" w:pos="9639"/>
      </w:tabs>
    </w:pPr>
    <w:rPr>
      <w:sz w:val="16"/>
      <w:lang w:val="x-none"/>
    </w:rPr>
  </w:style>
  <w:style w:type="character" w:customStyle="1" w:styleId="BunntekstTegn">
    <w:name w:val="Bunntekst Tegn"/>
    <w:link w:val="Bunntekst"/>
    <w:uiPriority w:val="99"/>
    <w:rsid w:val="00F81394"/>
    <w:rPr>
      <w:rFonts w:ascii="Arial" w:hAnsi="Arial"/>
      <w:sz w:val="16"/>
      <w:szCs w:val="22"/>
      <w:lang w:eastAsia="en-US"/>
    </w:rPr>
  </w:style>
  <w:style w:type="character" w:styleId="Hyperkobling">
    <w:name w:val="Hyperlink"/>
    <w:uiPriority w:val="99"/>
    <w:unhideWhenUsed/>
    <w:rsid w:val="00123A37"/>
    <w:rPr>
      <w:color w:val="0000FF"/>
      <w:u w:val="single"/>
    </w:rPr>
  </w:style>
  <w:style w:type="character" w:customStyle="1" w:styleId="Overskrift1Tegn">
    <w:name w:val="Overskrift 1 Tegn"/>
    <w:link w:val="Overskrift1"/>
    <w:uiPriority w:val="9"/>
    <w:rsid w:val="003550F9"/>
    <w:rPr>
      <w:rFonts w:ascii="Arial" w:eastAsia="Times New Roman" w:hAnsi="Arial"/>
      <w:bCs/>
      <w:caps/>
      <w:kern w:val="32"/>
      <w:sz w:val="32"/>
      <w:szCs w:val="32"/>
      <w:lang w:eastAsia="en-US"/>
    </w:rPr>
  </w:style>
  <w:style w:type="character" w:customStyle="1" w:styleId="Overskrift2Tegn">
    <w:name w:val="Overskrift 2 Tegn"/>
    <w:link w:val="Overskrift2"/>
    <w:uiPriority w:val="9"/>
    <w:rsid w:val="003550F9"/>
    <w:rPr>
      <w:rFonts w:ascii="Arial" w:eastAsia="Times New Roman" w:hAnsi="Arial"/>
      <w:bCs/>
      <w:iCs/>
      <w:sz w:val="28"/>
      <w:szCs w:val="28"/>
      <w:lang w:eastAsia="en-US"/>
    </w:rPr>
  </w:style>
  <w:style w:type="table" w:styleId="Tabellrutenett">
    <w:name w:val="Table Grid"/>
    <w:basedOn w:val="Vanligtabell"/>
    <w:uiPriority w:val="59"/>
    <w:rsid w:val="009C1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2"/>
    <w:unhideWhenUsed/>
    <w:qFormat/>
    <w:rsid w:val="00A22411"/>
    <w:rPr>
      <w:lang w:val="x-none"/>
    </w:rPr>
  </w:style>
  <w:style w:type="character" w:customStyle="1" w:styleId="BrdtekstTegn">
    <w:name w:val="Brødtekst Tegn"/>
    <w:link w:val="Brdtekst"/>
    <w:uiPriority w:val="2"/>
    <w:rsid w:val="00A22411"/>
    <w:rPr>
      <w:rFonts w:ascii="Arial" w:hAnsi="Arial"/>
      <w:sz w:val="22"/>
      <w:szCs w:val="22"/>
      <w:lang w:eastAsia="en-US"/>
    </w:rPr>
  </w:style>
  <w:style w:type="character" w:customStyle="1" w:styleId="Overskrift3Tegn">
    <w:name w:val="Overskrift 3 Tegn"/>
    <w:link w:val="Overskrift3"/>
    <w:uiPriority w:val="9"/>
    <w:rsid w:val="00EF735D"/>
    <w:rPr>
      <w:rFonts w:ascii="Arial" w:eastAsia="Times New Roman" w:hAnsi="Arial" w:cs="Times New Roman"/>
      <w:bCs/>
      <w:sz w:val="24"/>
      <w:szCs w:val="22"/>
      <w:lang w:eastAsia="en-US"/>
    </w:rPr>
  </w:style>
  <w:style w:type="character" w:customStyle="1" w:styleId="Overskrift4Tegn">
    <w:name w:val="Overskrift 4 Tegn"/>
    <w:link w:val="Overskrift4"/>
    <w:uiPriority w:val="9"/>
    <w:semiHidden/>
    <w:rsid w:val="009A7D44"/>
    <w:rPr>
      <w:rFonts w:ascii="Cambria" w:eastAsia="Times New Roman" w:hAnsi="Cambria" w:cs="Times New Roman"/>
      <w:b/>
      <w:bCs/>
      <w:i/>
      <w:iCs/>
      <w:color w:val="ED9725"/>
      <w:sz w:val="22"/>
      <w:szCs w:val="22"/>
      <w:lang w:eastAsia="en-US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A478F"/>
    <w:pPr>
      <w:keepLines/>
      <w:spacing w:before="480" w:after="0" w:line="276" w:lineRule="auto"/>
      <w:outlineLvl w:val="9"/>
    </w:pPr>
    <w:rPr>
      <w:kern w:val="0"/>
      <w:szCs w:val="28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6A77A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6A77A8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2F1E24"/>
    <w:pPr>
      <w:spacing w:after="100" w:line="276" w:lineRule="auto"/>
      <w:ind w:left="440"/>
    </w:pPr>
    <w:rPr>
      <w:rFonts w:ascii="Calibri" w:eastAsia="Times New Roman" w:hAnsi="Calibri"/>
      <w:lang w:eastAsia="nb-NO"/>
    </w:rPr>
  </w:style>
  <w:style w:type="paragraph" w:customStyle="1" w:styleId="Punktmerketliste">
    <w:name w:val="Punktmerket liste"/>
    <w:basedOn w:val="Normal"/>
    <w:uiPriority w:val="26"/>
    <w:unhideWhenUsed/>
    <w:qFormat/>
    <w:rsid w:val="00816738"/>
    <w:pPr>
      <w:numPr>
        <w:numId w:val="22"/>
      </w:numPr>
      <w:tabs>
        <w:tab w:val="left" w:pos="397"/>
      </w:tabs>
      <w:contextualSpacing/>
    </w:pPr>
  </w:style>
  <w:style w:type="paragraph" w:customStyle="1" w:styleId="Punktmerketliste2">
    <w:name w:val="Punktmerket liste 2"/>
    <w:basedOn w:val="Normal"/>
    <w:uiPriority w:val="26"/>
    <w:unhideWhenUsed/>
    <w:qFormat/>
    <w:rsid w:val="00816738"/>
    <w:pPr>
      <w:numPr>
        <w:numId w:val="23"/>
      </w:numPr>
      <w:tabs>
        <w:tab w:val="left" w:pos="794"/>
      </w:tabs>
      <w:contextualSpacing/>
    </w:pPr>
  </w:style>
  <w:style w:type="paragraph" w:customStyle="1" w:styleId="Punktmerketliste3">
    <w:name w:val="Punktmerket liste 3"/>
    <w:basedOn w:val="Normal"/>
    <w:uiPriority w:val="26"/>
    <w:unhideWhenUsed/>
    <w:qFormat/>
    <w:rsid w:val="00816738"/>
    <w:pPr>
      <w:numPr>
        <w:numId w:val="24"/>
      </w:numPr>
      <w:tabs>
        <w:tab w:val="left" w:pos="1191"/>
      </w:tabs>
      <w:contextualSpacing/>
    </w:pPr>
  </w:style>
  <w:style w:type="paragraph" w:styleId="Liste">
    <w:name w:val="List"/>
    <w:basedOn w:val="Normal"/>
    <w:uiPriority w:val="23"/>
    <w:unhideWhenUsed/>
    <w:qFormat/>
    <w:rsid w:val="00D55640"/>
    <w:pPr>
      <w:ind w:left="397" w:hanging="397"/>
      <w:contextualSpacing/>
    </w:pPr>
  </w:style>
  <w:style w:type="paragraph" w:styleId="Liste-forts2">
    <w:name w:val="List Continue 2"/>
    <w:basedOn w:val="Normal"/>
    <w:uiPriority w:val="24"/>
    <w:unhideWhenUsed/>
    <w:qFormat/>
    <w:rsid w:val="005A6A13"/>
    <w:pPr>
      <w:ind w:left="794"/>
      <w:contextualSpacing/>
    </w:pPr>
  </w:style>
  <w:style w:type="paragraph" w:styleId="Nummerertliste">
    <w:name w:val="List Number"/>
    <w:basedOn w:val="Normal"/>
    <w:uiPriority w:val="27"/>
    <w:unhideWhenUsed/>
    <w:qFormat/>
    <w:rsid w:val="00816738"/>
    <w:pPr>
      <w:numPr>
        <w:numId w:val="17"/>
      </w:numPr>
      <w:contextualSpacing/>
    </w:pPr>
  </w:style>
  <w:style w:type="paragraph" w:styleId="Liste2">
    <w:name w:val="List 2"/>
    <w:basedOn w:val="Normal"/>
    <w:uiPriority w:val="23"/>
    <w:unhideWhenUsed/>
    <w:qFormat/>
    <w:rsid w:val="00D55640"/>
    <w:pPr>
      <w:ind w:left="794" w:hanging="397"/>
      <w:contextualSpacing/>
    </w:pPr>
  </w:style>
  <w:style w:type="paragraph" w:styleId="Nummerertliste3">
    <w:name w:val="List Number 3"/>
    <w:basedOn w:val="Normal"/>
    <w:uiPriority w:val="27"/>
    <w:unhideWhenUsed/>
    <w:qFormat/>
    <w:rsid w:val="00816738"/>
    <w:pPr>
      <w:numPr>
        <w:numId w:val="19"/>
      </w:numPr>
      <w:contextualSpacing/>
    </w:pPr>
  </w:style>
  <w:style w:type="paragraph" w:styleId="Liste-forts">
    <w:name w:val="List Continue"/>
    <w:basedOn w:val="Normal"/>
    <w:uiPriority w:val="24"/>
    <w:unhideWhenUsed/>
    <w:qFormat/>
    <w:rsid w:val="005A6A13"/>
    <w:pPr>
      <w:ind w:left="397"/>
      <w:contextualSpacing/>
    </w:pPr>
  </w:style>
  <w:style w:type="paragraph" w:styleId="Liste3">
    <w:name w:val="List 3"/>
    <w:basedOn w:val="Normal"/>
    <w:uiPriority w:val="23"/>
    <w:unhideWhenUsed/>
    <w:qFormat/>
    <w:rsid w:val="005A6A13"/>
    <w:pPr>
      <w:ind w:left="1191" w:hanging="397"/>
      <w:contextualSpacing/>
    </w:pPr>
  </w:style>
  <w:style w:type="paragraph" w:styleId="Liste-forts3">
    <w:name w:val="List Continue 3"/>
    <w:basedOn w:val="Normal"/>
    <w:uiPriority w:val="24"/>
    <w:unhideWhenUsed/>
    <w:qFormat/>
    <w:rsid w:val="005A6A13"/>
    <w:pPr>
      <w:ind w:left="1191"/>
      <w:contextualSpacing/>
    </w:pPr>
  </w:style>
  <w:style w:type="paragraph" w:styleId="Nummerertliste2">
    <w:name w:val="List Number 2"/>
    <w:basedOn w:val="Normal"/>
    <w:uiPriority w:val="27"/>
    <w:unhideWhenUsed/>
    <w:qFormat/>
    <w:rsid w:val="00816738"/>
    <w:pPr>
      <w:numPr>
        <w:numId w:val="18"/>
      </w:numPr>
      <w:contextualSpacing/>
    </w:pPr>
  </w:style>
  <w:style w:type="paragraph" w:customStyle="1" w:styleId="Punktmerketliste4">
    <w:name w:val="Punktmerket liste 4"/>
    <w:basedOn w:val="Normal"/>
    <w:uiPriority w:val="26"/>
    <w:unhideWhenUsed/>
    <w:rsid w:val="00816738"/>
    <w:pPr>
      <w:numPr>
        <w:numId w:val="25"/>
      </w:numPr>
      <w:contextualSpacing/>
    </w:pPr>
  </w:style>
  <w:style w:type="paragraph" w:customStyle="1" w:styleId="Punktmerketliste5">
    <w:name w:val="Punktmerket liste 5"/>
    <w:basedOn w:val="Normal"/>
    <w:uiPriority w:val="26"/>
    <w:unhideWhenUsed/>
    <w:rsid w:val="00816738"/>
    <w:pPr>
      <w:numPr>
        <w:numId w:val="26"/>
      </w:numPr>
      <w:contextualSpacing/>
    </w:pPr>
  </w:style>
  <w:style w:type="paragraph" w:styleId="Nummerertliste4">
    <w:name w:val="List Number 4"/>
    <w:basedOn w:val="Normal"/>
    <w:uiPriority w:val="27"/>
    <w:unhideWhenUsed/>
    <w:rsid w:val="00816738"/>
    <w:pPr>
      <w:numPr>
        <w:numId w:val="20"/>
      </w:numPr>
      <w:contextualSpacing/>
    </w:pPr>
  </w:style>
  <w:style w:type="paragraph" w:styleId="Nummerertliste5">
    <w:name w:val="List Number 5"/>
    <w:basedOn w:val="Normal"/>
    <w:uiPriority w:val="27"/>
    <w:unhideWhenUsed/>
    <w:rsid w:val="00816738"/>
    <w:pPr>
      <w:numPr>
        <w:numId w:val="21"/>
      </w:numPr>
      <w:contextualSpacing/>
    </w:pPr>
  </w:style>
  <w:style w:type="paragraph" w:styleId="Liste-forts4">
    <w:name w:val="List Continue 4"/>
    <w:basedOn w:val="Normal"/>
    <w:uiPriority w:val="24"/>
    <w:unhideWhenUsed/>
    <w:rsid w:val="004B2E58"/>
    <w:pPr>
      <w:ind w:left="1588"/>
      <w:contextualSpacing/>
    </w:pPr>
  </w:style>
  <w:style w:type="paragraph" w:styleId="Liste4">
    <w:name w:val="List 4"/>
    <w:basedOn w:val="Normal"/>
    <w:uiPriority w:val="23"/>
    <w:unhideWhenUsed/>
    <w:rsid w:val="004B2E58"/>
    <w:pPr>
      <w:ind w:left="1588" w:hanging="397"/>
      <w:contextualSpacing/>
    </w:pPr>
  </w:style>
  <w:style w:type="paragraph" w:styleId="Liste5">
    <w:name w:val="List 5"/>
    <w:basedOn w:val="Normal"/>
    <w:uiPriority w:val="23"/>
    <w:unhideWhenUsed/>
    <w:rsid w:val="004B2E58"/>
    <w:pPr>
      <w:ind w:left="1985" w:hanging="397"/>
      <w:contextualSpacing/>
    </w:pPr>
  </w:style>
  <w:style w:type="paragraph" w:styleId="Liste-forts5">
    <w:name w:val="List Continue 5"/>
    <w:basedOn w:val="Normal"/>
    <w:uiPriority w:val="24"/>
    <w:unhideWhenUsed/>
    <w:rsid w:val="004B2E58"/>
    <w:pPr>
      <w:ind w:left="1985"/>
      <w:contextualSpacing/>
    </w:pPr>
  </w:style>
  <w:style w:type="paragraph" w:styleId="Tittel">
    <w:name w:val="Title"/>
    <w:basedOn w:val="Normal"/>
    <w:next w:val="Normal"/>
    <w:link w:val="TittelTegn"/>
    <w:uiPriority w:val="10"/>
    <w:rsid w:val="00F81394"/>
    <w:pPr>
      <w:outlineLvl w:val="0"/>
    </w:pPr>
    <w:rPr>
      <w:rFonts w:eastAsia="Times New Roman"/>
      <w:b/>
      <w:bCs/>
      <w:kern w:val="28"/>
      <w:sz w:val="28"/>
      <w:szCs w:val="32"/>
      <w:lang w:val="x-none"/>
    </w:rPr>
  </w:style>
  <w:style w:type="character" w:customStyle="1" w:styleId="TittelTegn">
    <w:name w:val="Tittel Tegn"/>
    <w:link w:val="Tittel"/>
    <w:uiPriority w:val="10"/>
    <w:rsid w:val="00F81394"/>
    <w:rPr>
      <w:rFonts w:ascii="Arial" w:eastAsia="Times New Roman" w:hAnsi="Arial"/>
      <w:b/>
      <w:bCs/>
      <w:kern w:val="28"/>
      <w:sz w:val="28"/>
      <w:szCs w:val="3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0248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0248D"/>
    <w:rPr>
      <w:rFonts w:ascii="Segoe UI" w:hAnsi="Segoe UI" w:cs="Segoe UI"/>
      <w:sz w:val="18"/>
      <w:szCs w:val="18"/>
      <w:lang w:eastAsia="en-US"/>
    </w:rPr>
  </w:style>
  <w:style w:type="paragraph" w:styleId="Listeavsnitt">
    <w:name w:val="List Paragraph"/>
    <w:basedOn w:val="Normal"/>
    <w:uiPriority w:val="34"/>
    <w:rsid w:val="000128B0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1A3E84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970899"/>
    <w:rPr>
      <w:color w:val="954F72" w:themeColor="followedHyperlink"/>
      <w:u w:val="single"/>
    </w:rPr>
  </w:style>
  <w:style w:type="table" w:customStyle="1" w:styleId="TableGrid">
    <w:name w:val="TableGrid"/>
    <w:rsid w:val="00F17C98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105">
          <w:marLeft w:val="0"/>
          <w:marRight w:val="0"/>
          <w:marTop w:val="0"/>
          <w:marBottom w:val="19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5837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16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9791">
          <w:marLeft w:val="0"/>
          <w:marRight w:val="0"/>
          <w:marTop w:val="0"/>
          <w:marBottom w:val="19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4665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2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2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7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3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2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93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1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mund\Documents\Firmamappe\Klepp%20kommune\Maler\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4C9D56AEA66A48A8A99DB394C8DD98" ma:contentTypeVersion="29" ma:contentTypeDescription="Opprett et nytt dokument." ma:contentTypeScope="" ma:versionID="78f5035bd23bf12415e402e0efd7c467">
  <xsd:schema xmlns:xsd="http://www.w3.org/2001/XMLSchema" xmlns:xs="http://www.w3.org/2001/XMLSchema" xmlns:p="http://schemas.microsoft.com/office/2006/metadata/properties" xmlns:ns3="72725758-772b-468d-8d71-652ff6a566b1" xmlns:ns4="4781b759-9981-47c4-80fb-648f0ab094a0" targetNamespace="http://schemas.microsoft.com/office/2006/metadata/properties" ma:root="true" ma:fieldsID="68ef392c396d5636125b2a71ccf3d493" ns3:_="" ns4:_="">
    <xsd:import namespace="72725758-772b-468d-8d71-652ff6a566b1"/>
    <xsd:import namespace="4781b759-9981-47c4-80fb-648f0ab094a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25758-772b-468d-8d71-652ff6a566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1b759-9981-47c4-80fb-648f0ab094a0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33" nillable="true" ma:displayName="_activity" ma:hidden="true" ma:internalName="_activity">
      <xsd:simpleType>
        <xsd:restriction base="dms:Note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4781b759-9981-47c4-80fb-648f0ab094a0" xsi:nil="true"/>
    <FolderType xmlns="4781b759-9981-47c4-80fb-648f0ab094a0" xsi:nil="true"/>
    <Teachers xmlns="4781b759-9981-47c4-80fb-648f0ab094a0">
      <UserInfo>
        <DisplayName/>
        <AccountId xsi:nil="true"/>
        <AccountType/>
      </UserInfo>
    </Teachers>
    <Self_Registration_Enabled xmlns="4781b759-9981-47c4-80fb-648f0ab094a0" xsi:nil="true"/>
    <Invited_Teachers xmlns="4781b759-9981-47c4-80fb-648f0ab094a0" xsi:nil="true"/>
    <DefaultSectionNames xmlns="4781b759-9981-47c4-80fb-648f0ab094a0" xsi:nil="true"/>
    <AppVersion xmlns="4781b759-9981-47c4-80fb-648f0ab094a0" xsi:nil="true"/>
    <Owner xmlns="4781b759-9981-47c4-80fb-648f0ab094a0">
      <UserInfo>
        <DisplayName/>
        <AccountId xsi:nil="true"/>
        <AccountType/>
      </UserInfo>
    </Owner>
    <_activity xmlns="4781b759-9981-47c4-80fb-648f0ab094a0" xsi:nil="true"/>
    <NotebookType xmlns="4781b759-9981-47c4-80fb-648f0ab094a0" xsi:nil="true"/>
    <Students xmlns="4781b759-9981-47c4-80fb-648f0ab094a0">
      <UserInfo>
        <DisplayName/>
        <AccountId xsi:nil="true"/>
        <AccountType/>
      </UserInfo>
    </Students>
    <Student_Groups xmlns="4781b759-9981-47c4-80fb-648f0ab094a0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781D2A71-D333-4B0E-86C4-ED6975F74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725758-772b-468d-8d71-652ff6a566b1"/>
    <ds:schemaRef ds:uri="4781b759-9981-47c4-80fb-648f0ab09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DA2ADE-CEC6-411D-9BA4-87D2C6ACC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384FB3-9B12-4214-B46E-F040D42421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FCAF61-DE55-4F88-B1C7-1D72CAB6B4A1}">
  <ds:schemaRefs>
    <ds:schemaRef ds:uri="http://schemas.microsoft.com/office/2006/metadata/properties"/>
    <ds:schemaRef ds:uri="http://schemas.microsoft.com/office/infopath/2007/PartnerControls"/>
    <ds:schemaRef ds:uri="4781b759-9981-47c4-80fb-648f0ab094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0</TotalTime>
  <Pages>3</Pages>
  <Words>427</Words>
  <Characters>2266</Characters>
  <Application>Microsoft Office Word</Application>
  <DocSecurity>0</DocSecurity>
  <Lines>18</Lines>
  <Paragraphs>5</Paragraphs>
  <ScaleCrop>false</ScaleCrop>
  <Company>Privat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Ommund Bakkevold</dc:creator>
  <cp:keywords/>
  <cp:lastModifiedBy>Randi Harveland</cp:lastModifiedBy>
  <cp:revision>13</cp:revision>
  <cp:lastPrinted>2025-08-25T06:47:00Z</cp:lastPrinted>
  <dcterms:created xsi:type="dcterms:W3CDTF">2026-09-01T14:46:00Z</dcterms:created>
  <dcterms:modified xsi:type="dcterms:W3CDTF">2026-09-08T12:47:00Z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A Id">
    <vt:lpwstr>180000011992-180000011992-P-1-B-R-DOK-U-3</vt:lpwstr>
  </property>
  <property fmtid="{D5CDD505-2E9C-101B-9397-08002B2CF9AE}" pid="3" name="ESA Filnavn">
    <vt:lpwstr>w:\TEMP\180000011992.BR2</vt:lpwstr>
  </property>
  <property fmtid="{D5CDD505-2E9C-101B-9397-08002B2CF9AE}" pid="4" name="ESA Connect">
    <vt:lpwstr>eia-rodPjso/0879,8lbpw2r1h,k5/1patZ,M8AdNrAsMaUeN1k0N:U0OekvNsprM/h:TtFhM=5TO3VEUndkV2dlWJw1TDNkQRlTQRRHdEV0Y5lkV4lmSuklYMl0b5JlaZBVQYFzaHdTdxlUeVlnR2RmUBFVPp00,NtDp6/TkYhzrzwDbz8T9z8z/xsTw6Pzoz-T1vhmt,:5/1r8s0vpee0k:00311efa,rodPus</vt:lpwstr>
  </property>
  <property fmtid="{D5CDD505-2E9C-101B-9397-08002B2CF9AE}" pid="5" name="ESA Timestamp">
    <vt:lpwstr>06.02.2018 07:45:41</vt:lpwstr>
  </property>
  <property fmtid="{D5CDD505-2E9C-101B-9397-08002B2CF9AE}" pid="6" name="eSakGenerert">
    <vt:lpwstr>ESA8WEB</vt:lpwstr>
  </property>
  <property fmtid="{D5CDD505-2E9C-101B-9397-08002B2CF9AE}" pid="7" name="eSakWebDavMac">
    <vt:lpwstr>180000011992.docx</vt:lpwstr>
  </property>
  <property fmtid="{D5CDD505-2E9C-101B-9397-08002B2CF9AE}" pid="8" name="eSakWebDavUrl">
    <vt:lpwstr>/180000011992.docx</vt:lpwstr>
  </property>
  <property fmtid="{D5CDD505-2E9C-101B-9397-08002B2CF9AE}" pid="9" name="eSakOppgaver-1">
    <vt:lpwstr>-1|0|0|Arkiver og lukk@176|1|0|Ferdig, ekspederes elektronisk med SvarUt eller E-post@140|1|0|Ferdig, ekspederes internt og/el. e-post manuelt@148|0|1|Ferdig. Sendes leiar/rådm for godkjenning@165|1|0|Tilknyttet vedlegg settes til status F@170|1|0|Arkiver</vt:lpwstr>
  </property>
  <property fmtid="{D5CDD505-2E9C-101B-9397-08002B2CF9AE}" pid="10" name="eSakOppgaver-2">
    <vt:lpwstr> sendt e-post fra Outlook</vt:lpwstr>
  </property>
  <property fmtid="{D5CDD505-2E9C-101B-9397-08002B2CF9AE}" pid="11" name="ContentTypeId">
    <vt:lpwstr>0x010100264C9D56AEA66A48A8A99DB394C8DD98</vt:lpwstr>
  </property>
</Properties>
</file>